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2123B" w14:textId="7DCA59C8" w:rsidR="005E1A8A" w:rsidRPr="005E1A8A" w:rsidRDefault="009D12B9" w:rsidP="005E1A8A">
      <w:pPr>
        <w:rPr>
          <w:rFonts w:ascii="Arial" w:hAnsi="Arial" w:cs="Arial"/>
          <w:sz w:val="36"/>
          <w:szCs w:val="36"/>
        </w:rPr>
      </w:pPr>
      <w:r w:rsidRPr="00E01631">
        <w:rPr>
          <w:noProof/>
          <w:color w:val="FF0000"/>
          <w:sz w:val="36"/>
          <w:szCs w:val="36"/>
        </w:rPr>
        <mc:AlternateContent>
          <mc:Choice Requires="wpg">
            <w:drawing>
              <wp:anchor distT="0" distB="0" distL="114300" distR="114300" simplePos="0" relativeHeight="251649536" behindDoc="0" locked="0" layoutInCell="1" allowOverlap="1" wp14:anchorId="303D9AF5" wp14:editId="69DB3AE8">
                <wp:simplePos x="0" y="0"/>
                <wp:positionH relativeFrom="column">
                  <wp:posOffset>0</wp:posOffset>
                </wp:positionH>
                <wp:positionV relativeFrom="paragraph">
                  <wp:posOffset>-752475</wp:posOffset>
                </wp:positionV>
                <wp:extent cx="6953758" cy="1245999"/>
                <wp:effectExtent l="0" t="0" r="19050" b="11430"/>
                <wp:wrapNone/>
                <wp:docPr id="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758" cy="1245999"/>
                          <a:chOff x="708" y="600"/>
                          <a:chExt cx="10936" cy="1652"/>
                        </a:xfrm>
                      </wpg:grpSpPr>
                      <wpg:grpSp>
                        <wpg:cNvPr id="10" name="Group 25"/>
                        <wpg:cNvGrpSpPr>
                          <a:grpSpLocks/>
                        </wpg:cNvGrpSpPr>
                        <wpg:grpSpPr bwMode="auto">
                          <a:xfrm>
                            <a:off x="708" y="600"/>
                            <a:ext cx="10936" cy="1652"/>
                            <a:chOff x="708" y="600"/>
                            <a:chExt cx="10936" cy="1652"/>
                          </a:xfrm>
                        </wpg:grpSpPr>
                        <wps:wsp>
                          <wps:cNvPr id="11" name="Rectangle 51"/>
                          <wps:cNvSpPr>
                            <a:spLocks noChangeArrowheads="1"/>
                          </wps:cNvSpPr>
                          <wps:spPr bwMode="auto">
                            <a:xfrm>
                              <a:off x="708" y="600"/>
                              <a:ext cx="10936" cy="1652"/>
                            </a:xfrm>
                            <a:prstGeom prst="rect">
                              <a:avLst/>
                            </a:prstGeom>
                            <a:gradFill flip="none" rotWithShape="1">
                              <a:gsLst>
                                <a:gs pos="0">
                                  <a:srgbClr val="2BB732">
                                    <a:shade val="30000"/>
                                    <a:satMod val="115000"/>
                                  </a:srgbClr>
                                </a:gs>
                                <a:gs pos="50000">
                                  <a:srgbClr val="2BB732">
                                    <a:shade val="67500"/>
                                    <a:satMod val="115000"/>
                                  </a:srgbClr>
                                </a:gs>
                                <a:gs pos="100000">
                                  <a:srgbClr val="2BB732">
                                    <a:shade val="100000"/>
                                    <a:satMod val="115000"/>
                                  </a:srgbClr>
                                </a:gs>
                              </a:gsLst>
                              <a:lin ang="5400000" scaled="1"/>
                              <a:tileRect/>
                            </a:gradFill>
                            <a:ln w="12700">
                              <a:solidFill>
                                <a:srgbClr val="000000"/>
                              </a:solidFill>
                              <a:miter lim="800000"/>
                              <a:headEnd/>
                              <a:tailEnd/>
                            </a:ln>
                          </wps:spPr>
                          <wps:bodyPr rot="0" vert="horz" wrap="square" lIns="91440" tIns="45720" rIns="91440" bIns="45720" anchor="t" anchorCtr="0" upright="1">
                            <a:noAutofit/>
                          </wps:bodyPr>
                        </wps:wsp>
                        <wps:wsp>
                          <wps:cNvPr id="12" name="Text Box 14"/>
                          <wps:cNvSpPr txBox="1">
                            <a:spLocks noChangeArrowheads="1"/>
                          </wps:cNvSpPr>
                          <wps:spPr bwMode="auto">
                            <a:xfrm>
                              <a:off x="1027" y="673"/>
                              <a:ext cx="10481"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7A0BD" w14:textId="77777777" w:rsidR="00E7289A" w:rsidRPr="00452AAE" w:rsidRDefault="00E7289A" w:rsidP="001149B1">
                                <w:pPr>
                                  <w:pStyle w:val="NewsletterHeading"/>
                                  <w:rPr>
                                    <w:rFonts w:ascii="Copperplate Gothic Light" w:hAnsi="Copperplate Gothic Light"/>
                                    <w:sz w:val="48"/>
                                  </w:rPr>
                                </w:pPr>
                                <w:r w:rsidRPr="00906905">
                                  <w:rPr>
                                    <w:rFonts w:ascii="Copperplate Gothic Light" w:hAnsi="Copperplate Gothic Light"/>
                                    <w:sz w:val="72"/>
                                    <w:szCs w:val="72"/>
                                  </w:rPr>
                                  <w:t>S</w:t>
                                </w:r>
                                <w:r w:rsidRPr="00452AAE">
                                  <w:rPr>
                                    <w:rFonts w:ascii="Copperplate Gothic Light" w:hAnsi="Copperplate Gothic Light"/>
                                    <w:sz w:val="48"/>
                                  </w:rPr>
                                  <w:t xml:space="preserve">enior </w:t>
                                </w:r>
                                <w:r w:rsidRPr="00906905">
                                  <w:rPr>
                                    <w:rFonts w:ascii="Copperplate Gothic Light" w:hAnsi="Copperplate Gothic Light"/>
                                    <w:sz w:val="72"/>
                                    <w:szCs w:val="72"/>
                                  </w:rPr>
                                  <w:t>R</w:t>
                                </w:r>
                                <w:r w:rsidRPr="00452AAE">
                                  <w:rPr>
                                    <w:rFonts w:ascii="Copperplate Gothic Light" w:hAnsi="Copperplate Gothic Light"/>
                                    <w:sz w:val="48"/>
                                  </w:rPr>
                                  <w:t xml:space="preserve">esource </w:t>
                                </w:r>
                                <w:r w:rsidRPr="00906905">
                                  <w:rPr>
                                    <w:rFonts w:ascii="Copperplate Gothic Light" w:hAnsi="Copperplate Gothic Light"/>
                                    <w:sz w:val="72"/>
                                    <w:szCs w:val="72"/>
                                  </w:rPr>
                                  <w:t>C</w:t>
                                </w:r>
                                <w:r w:rsidRPr="00452AAE">
                                  <w:rPr>
                                    <w:rFonts w:ascii="Copperplate Gothic Light" w:hAnsi="Copperplate Gothic Light"/>
                                    <w:sz w:val="48"/>
                                  </w:rPr>
                                  <w:t>enter</w:t>
                                </w:r>
                                <w:r w:rsidRPr="00452AAE">
                                  <w:rPr>
                                    <w:rFonts w:ascii="Copperplate Gothic Light" w:hAnsi="Copperplate Gothic Light"/>
                                    <w:sz w:val="44"/>
                                  </w:rPr>
                                  <w:t xml:space="preserve">, </w:t>
                                </w:r>
                                <w:r w:rsidRPr="00452AAE">
                                  <w:rPr>
                                    <w:rFonts w:ascii="Copperplate Gothic Light" w:hAnsi="Copperplate Gothic Light"/>
                                    <w:sz w:val="48"/>
                                  </w:rPr>
                                  <w:t xml:space="preserve">Inc.            </w:t>
                                </w:r>
                              </w:p>
                            </w:txbxContent>
                          </wps:txbx>
                          <wps:bodyPr rot="0" vert="horz" wrap="square" lIns="91440" tIns="91440" rIns="91440" bIns="91440" anchor="t" anchorCtr="0" upright="1">
                            <a:noAutofit/>
                          </wps:bodyPr>
                        </wps:wsp>
                      </wpg:grpSp>
                      <wps:wsp>
                        <wps:cNvPr id="13" name="Text Box 15"/>
                        <wps:cNvSpPr txBox="1">
                          <a:spLocks noChangeArrowheads="1"/>
                        </wps:cNvSpPr>
                        <wps:spPr bwMode="auto">
                          <a:xfrm>
                            <a:off x="8311" y="612"/>
                            <a:ext cx="31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5260F" w14:textId="7DC973AC" w:rsidR="00E7289A" w:rsidRPr="00452AAE" w:rsidRDefault="00E7289A" w:rsidP="00821526">
                              <w:pPr>
                                <w:pStyle w:val="NewsletterSubhead"/>
                                <w:rPr>
                                  <w:rFonts w:ascii="Copperplate Gothic Light" w:hAnsi="Copperplate Gothic Light"/>
                                  <w:sz w:val="24"/>
                                </w:rPr>
                              </w:pPr>
                              <w:r w:rsidRPr="00C27770">
                                <w:rPr>
                                  <w:rFonts w:ascii="Copperplate Gothic Light" w:hAnsi="Copperplate Gothic Light"/>
                                  <w:b/>
                                  <w:sz w:val="22"/>
                                </w:rPr>
                                <w:t xml:space="preserve">In our </w:t>
                              </w:r>
                              <w:r w:rsidR="00627BA6">
                                <w:rPr>
                                  <w:rFonts w:ascii="Copperplate Gothic Light" w:hAnsi="Copperplate Gothic Light"/>
                                  <w:b/>
                                  <w:sz w:val="22"/>
                                </w:rPr>
                                <w:t>Sixteenth</w:t>
                              </w:r>
                              <w:r w:rsidRPr="00C27770">
                                <w:rPr>
                                  <w:rFonts w:ascii="Copperplate Gothic Light" w:hAnsi="Copperplate Gothic Light"/>
                                  <w:b/>
                                  <w:sz w:val="22"/>
                                </w:rPr>
                                <w:t xml:space="preserve"> Year</w:t>
                              </w:r>
                            </w:p>
                            <w:p w14:paraId="2741D8C1" w14:textId="77777777" w:rsidR="00E7289A" w:rsidRDefault="00E7289A"/>
                          </w:txbxContent>
                        </wps:txbx>
                        <wps:bodyPr rot="0" vert="horz" wrap="square" lIns="91440" tIns="91440" rIns="91440" bIns="91440" anchor="t" anchorCtr="0" upright="1">
                          <a:noAutofit/>
                        </wps:bodyPr>
                      </wps:wsp>
                    </wpg:wgp>
                  </a:graphicData>
                </a:graphic>
              </wp:anchor>
            </w:drawing>
          </mc:Choice>
          <mc:Fallback>
            <w:pict>
              <v:group w14:anchorId="303D9AF5" id="Group 26" o:spid="_x0000_s1026" style="position:absolute;margin-left:0;margin-top:-59.25pt;width:547.55pt;height:98.1pt;z-index:251649536" coordorigin="708,600" coordsize="10936,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">
                <v:group id="Group 25" o:spid="_x0000_s1027" style="position:absolute;left:708;top:600;width:10936;height:1652" coordorigin="708,600" coordsize="1093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51" o:spid="_x0000_s1028" style="position:absolute;left:708;top:600;width:10936;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" fillcolor="#0e7013" strokeweight="1pt">
                    <v:fill color2="#21c129" rotate="t" colors="0 #0e7013;.5 #19a220;1 #21c129" focus="100%" type="gradient"/>
                  </v:rect>
                  <v:shapetype id="_x0000_t202" coordsize="21600,21600" o:spt="202" path="m,l,21600r21600,l21600,xe">
                    <v:stroke joinstyle="miter"/>
                    <v:path gradientshapeok="t" o:connecttype="rect"/>
                  </v:shapetype>
                  <v:shape id="Text Box 14" o:spid="_x0000_s1029" type="#_x0000_t202" style="position:absolute;left:1027;top:673;width:10481;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" filled="f" stroked="f">
                    <v:textbox inset=",7.2pt,,7.2pt">
                      <w:txbxContent>
                        <w:p w14:paraId="6157A0BD" w14:textId="77777777" w:rsidR="00E7289A" w:rsidRPr="00452AAE" w:rsidRDefault="00E7289A" w:rsidP="001149B1">
                          <w:pPr>
                            <w:pStyle w:val="NewsletterHeading"/>
                            <w:rPr>
                              <w:rFonts w:ascii="Copperplate Gothic Light" w:hAnsi="Copperplate Gothic Light"/>
                              <w:sz w:val="48"/>
                            </w:rPr>
                          </w:pPr>
                          <w:r w:rsidRPr="00906905">
                            <w:rPr>
                              <w:rFonts w:ascii="Copperplate Gothic Light" w:hAnsi="Copperplate Gothic Light"/>
                              <w:sz w:val="72"/>
                              <w:szCs w:val="72"/>
                            </w:rPr>
                            <w:t>S</w:t>
                          </w:r>
                          <w:r w:rsidRPr="00452AAE">
                            <w:rPr>
                              <w:rFonts w:ascii="Copperplate Gothic Light" w:hAnsi="Copperplate Gothic Light"/>
                              <w:sz w:val="48"/>
                            </w:rPr>
                            <w:t xml:space="preserve">enior </w:t>
                          </w:r>
                          <w:r w:rsidRPr="00906905">
                            <w:rPr>
                              <w:rFonts w:ascii="Copperplate Gothic Light" w:hAnsi="Copperplate Gothic Light"/>
                              <w:sz w:val="72"/>
                              <w:szCs w:val="72"/>
                            </w:rPr>
                            <w:t>R</w:t>
                          </w:r>
                          <w:r w:rsidRPr="00452AAE">
                            <w:rPr>
                              <w:rFonts w:ascii="Copperplate Gothic Light" w:hAnsi="Copperplate Gothic Light"/>
                              <w:sz w:val="48"/>
                            </w:rPr>
                            <w:t xml:space="preserve">esource </w:t>
                          </w:r>
                          <w:r w:rsidRPr="00906905">
                            <w:rPr>
                              <w:rFonts w:ascii="Copperplate Gothic Light" w:hAnsi="Copperplate Gothic Light"/>
                              <w:sz w:val="72"/>
                              <w:szCs w:val="72"/>
                            </w:rPr>
                            <w:t>C</w:t>
                          </w:r>
                          <w:r w:rsidRPr="00452AAE">
                            <w:rPr>
                              <w:rFonts w:ascii="Copperplate Gothic Light" w:hAnsi="Copperplate Gothic Light"/>
                              <w:sz w:val="48"/>
                            </w:rPr>
                            <w:t>enter</w:t>
                          </w:r>
                          <w:r w:rsidRPr="00452AAE">
                            <w:rPr>
                              <w:rFonts w:ascii="Copperplate Gothic Light" w:hAnsi="Copperplate Gothic Light"/>
                              <w:sz w:val="44"/>
                            </w:rPr>
                            <w:t xml:space="preserve">, </w:t>
                          </w:r>
                          <w:r w:rsidRPr="00452AAE">
                            <w:rPr>
                              <w:rFonts w:ascii="Copperplate Gothic Light" w:hAnsi="Copperplate Gothic Light"/>
                              <w:sz w:val="48"/>
                            </w:rPr>
                            <w:t xml:space="preserve">Inc.            </w:t>
                          </w:r>
                        </w:p>
                      </w:txbxContent>
                    </v:textbox>
                  </v:shape>
                </v:group>
                <v:shape id="Text Box 15" o:spid="_x0000_s1030" type="#_x0000_t202" style="position:absolute;left:8311;top:612;width:316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" filled="f" stroked="f">
                  <v:textbox inset=",7.2pt,,7.2pt">
                    <w:txbxContent>
                      <w:p w14:paraId="1675260F" w14:textId="7DC973AC" w:rsidR="00E7289A" w:rsidRPr="00452AAE" w:rsidRDefault="00E7289A" w:rsidP="00821526">
                        <w:pPr>
                          <w:pStyle w:val="NewsletterSubhead"/>
                          <w:rPr>
                            <w:rFonts w:ascii="Copperplate Gothic Light" w:hAnsi="Copperplate Gothic Light"/>
                            <w:sz w:val="24"/>
                          </w:rPr>
                        </w:pPr>
                        <w:r w:rsidRPr="00C27770">
                          <w:rPr>
                            <w:rFonts w:ascii="Copperplate Gothic Light" w:hAnsi="Copperplate Gothic Light"/>
                            <w:b/>
                            <w:sz w:val="22"/>
                          </w:rPr>
                          <w:t xml:space="preserve">In our </w:t>
                        </w:r>
                        <w:r w:rsidR="00627BA6">
                          <w:rPr>
                            <w:rFonts w:ascii="Copperplate Gothic Light" w:hAnsi="Copperplate Gothic Light"/>
                            <w:b/>
                            <w:sz w:val="22"/>
                          </w:rPr>
                          <w:t>Sixteenth</w:t>
                        </w:r>
                        <w:r w:rsidRPr="00C27770">
                          <w:rPr>
                            <w:rFonts w:ascii="Copperplate Gothic Light" w:hAnsi="Copperplate Gothic Light"/>
                            <w:b/>
                            <w:sz w:val="22"/>
                          </w:rPr>
                          <w:t xml:space="preserve"> Year</w:t>
                        </w:r>
                      </w:p>
                      <w:p w14:paraId="2741D8C1" w14:textId="77777777" w:rsidR="00E7289A" w:rsidRDefault="00E7289A"/>
                    </w:txbxContent>
                  </v:textbox>
                </v:shape>
              </v:group>
            </w:pict>
          </mc:Fallback>
        </mc:AlternateContent>
      </w:r>
      <w:r w:rsidRPr="00E01631">
        <w:rPr>
          <w:noProof/>
          <w:color w:val="FF0000"/>
          <w:sz w:val="36"/>
          <w:szCs w:val="36"/>
        </w:rPr>
        <mc:AlternateContent>
          <mc:Choice Requires="wps">
            <w:drawing>
              <wp:anchor distT="0" distB="0" distL="114300" distR="114300" simplePos="0" relativeHeight="251650560" behindDoc="0" locked="0" layoutInCell="1" allowOverlap="1" wp14:anchorId="189AD21F" wp14:editId="5BA651D9">
                <wp:simplePos x="0" y="0"/>
                <wp:positionH relativeFrom="column">
                  <wp:posOffset>28614</wp:posOffset>
                </wp:positionH>
                <wp:positionV relativeFrom="paragraph">
                  <wp:posOffset>-225264</wp:posOffset>
                </wp:positionV>
                <wp:extent cx="6886357" cy="671271"/>
                <wp:effectExtent l="0" t="0" r="0" b="0"/>
                <wp:wrapNone/>
                <wp:docPr id="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357" cy="67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E8930" w14:textId="08810F4B" w:rsidR="00E7289A" w:rsidRDefault="00E7289A">
                            <w:pPr>
                              <w:rPr>
                                <w:rFonts w:ascii="Copperplate Gothic Light" w:hAnsi="Copperplate Gothic Light"/>
                                <w:b/>
                                <w:color w:val="FFFFFF"/>
                                <w:sz w:val="32"/>
                                <w:szCs w:val="32"/>
                              </w:rPr>
                            </w:pPr>
                            <w:r>
                              <w:rPr>
                                <w:rFonts w:ascii="Copperplate Gothic Light" w:hAnsi="Copperplate Gothic Light"/>
                                <w:b/>
                                <w:color w:val="FFFFFF"/>
                                <w:sz w:val="32"/>
                                <w:szCs w:val="32"/>
                              </w:rPr>
                              <w:t xml:space="preserve">    </w:t>
                            </w:r>
                            <w:r w:rsidRPr="0075705A">
                              <w:rPr>
                                <w:rFonts w:ascii="Copperplate Gothic Light" w:hAnsi="Copperplate Gothic Light"/>
                                <w:b/>
                                <w:color w:val="FFFFFF"/>
                                <w:sz w:val="32"/>
                                <w:szCs w:val="32"/>
                              </w:rPr>
                              <w:t>Newsletter –</w:t>
                            </w:r>
                            <w:r w:rsidR="005E1A8A">
                              <w:rPr>
                                <w:rFonts w:ascii="Copperplate Gothic Light" w:hAnsi="Copperplate Gothic Light"/>
                                <w:b/>
                                <w:color w:val="FFFFFF"/>
                                <w:sz w:val="32"/>
                                <w:szCs w:val="32"/>
                              </w:rPr>
                              <w:t>May</w:t>
                            </w:r>
                            <w:r>
                              <w:rPr>
                                <w:rFonts w:ascii="Copperplate Gothic Light" w:hAnsi="Copperplate Gothic Light"/>
                                <w:b/>
                                <w:color w:val="FFFFFF"/>
                                <w:sz w:val="32"/>
                                <w:szCs w:val="32"/>
                              </w:rPr>
                              <w:t xml:space="preserve"> </w:t>
                            </w:r>
                            <w:r w:rsidRPr="0075705A">
                              <w:rPr>
                                <w:rFonts w:ascii="Copperplate Gothic Light" w:hAnsi="Copperplate Gothic Light"/>
                                <w:b/>
                                <w:color w:val="FFFFFF"/>
                                <w:sz w:val="32"/>
                                <w:szCs w:val="32"/>
                              </w:rPr>
                              <w:t xml:space="preserve">  20</w:t>
                            </w:r>
                            <w:r>
                              <w:rPr>
                                <w:rFonts w:ascii="Copperplate Gothic Light" w:hAnsi="Copperplate Gothic Light"/>
                                <w:b/>
                                <w:color w:val="FFFFFF"/>
                                <w:sz w:val="32"/>
                                <w:szCs w:val="32"/>
                              </w:rPr>
                              <w:t>2</w:t>
                            </w:r>
                            <w:r w:rsidR="006B7884">
                              <w:rPr>
                                <w:rFonts w:ascii="Copperplate Gothic Light" w:hAnsi="Copperplate Gothic Light"/>
                                <w:b/>
                                <w:color w:val="FFFFFF"/>
                                <w:sz w:val="32"/>
                                <w:szCs w:val="32"/>
                              </w:rPr>
                              <w:t>4</w:t>
                            </w:r>
                          </w:p>
                          <w:p w14:paraId="3151C8B6" w14:textId="77777777" w:rsidR="00E7289A" w:rsidRDefault="00E7289A" w:rsidP="000A7F95">
                            <w:pPr>
                              <w:jc w:val="center"/>
                              <w:rPr>
                                <w:rStyle w:val="Hyperlink"/>
                                <w:rFonts w:ascii="Calibri" w:hAnsi="Calibri"/>
                                <w:b/>
                                <w:color w:val="000000"/>
                              </w:rPr>
                            </w:pPr>
                            <w:r w:rsidRPr="000F4537">
                              <w:rPr>
                                <w:rFonts w:ascii="Calibri" w:hAnsi="Calibri"/>
                                <w:b/>
                              </w:rPr>
                              <w:t>Phone: (757) 385-2175   |   Website:  </w:t>
                            </w:r>
                            <w:r>
                              <w:rPr>
                                <w:rFonts w:ascii="Calibri" w:hAnsi="Calibri"/>
                                <w:b/>
                              </w:rPr>
                              <w:t>https://</w:t>
                            </w:r>
                            <w:hyperlink r:id="rId8" w:history="1">
                              <w:r w:rsidRPr="00DD4E9E">
                                <w:rPr>
                                  <w:rStyle w:val="Hyperlink"/>
                                  <w:rFonts w:ascii="Calibri" w:hAnsi="Calibri"/>
                                  <w:b/>
                                  <w:color w:val="000000"/>
                                  <w:u w:val="none"/>
                                </w:rPr>
                                <w:t>www.vbsrc.com</w:t>
                              </w:r>
                            </w:hyperlink>
                            <w:r w:rsidRPr="000F4537">
                              <w:rPr>
                                <w:rFonts w:ascii="Calibri" w:hAnsi="Calibri"/>
                                <w:b/>
                                <w:color w:val="000000"/>
                              </w:rPr>
                              <w:t xml:space="preserve">   </w:t>
                            </w:r>
                            <w:proofErr w:type="gramStart"/>
                            <w:r w:rsidRPr="000F4537">
                              <w:rPr>
                                <w:rFonts w:ascii="Calibri" w:hAnsi="Calibri"/>
                                <w:b/>
                                <w:color w:val="000000"/>
                              </w:rPr>
                              <w:t>|</w:t>
                            </w:r>
                            <w:r w:rsidRPr="000F4537">
                              <w:rPr>
                                <w:rFonts w:ascii="Calibri" w:hAnsi="Calibri"/>
                                <w:b/>
                              </w:rPr>
                              <w:t>  Email</w:t>
                            </w:r>
                            <w:proofErr w:type="gramEnd"/>
                            <w:r w:rsidRPr="00DD4E9E">
                              <w:rPr>
                                <w:rFonts w:ascii="Calibri" w:hAnsi="Calibri"/>
                                <w:b/>
                              </w:rPr>
                              <w:t xml:space="preserve">:  </w:t>
                            </w:r>
                            <w:hyperlink r:id="rId9" w:history="1">
                              <w:r w:rsidRPr="00DD4E9E">
                                <w:rPr>
                                  <w:rStyle w:val="Hyperlink"/>
                                  <w:rFonts w:ascii="Calibri" w:hAnsi="Calibri"/>
                                  <w:b/>
                                  <w:color w:val="000000"/>
                                  <w:u w:val="none"/>
                                </w:rPr>
                                <w:t>info@vbsrc.com</w:t>
                              </w:r>
                            </w:hyperlink>
                          </w:p>
                          <w:p w14:paraId="298DB287" w14:textId="6C40E6D1" w:rsidR="00E7289A" w:rsidRPr="000A7F95" w:rsidRDefault="007713D0" w:rsidP="000A7F95">
                            <w:pPr>
                              <w:jc w:val="center"/>
                              <w:rPr>
                                <w:rFonts w:asciiTheme="minorHAnsi" w:hAnsiTheme="minorHAnsi" w:cs="Arial"/>
                                <w:color w:val="1F497D"/>
                              </w:rPr>
                            </w:pPr>
                            <w:r w:rsidRPr="000A7F95">
                              <w:rPr>
                                <w:rStyle w:val="Hyperlink"/>
                                <w:rFonts w:ascii="Calibri" w:hAnsi="Calibri"/>
                                <w:b/>
                                <w:color w:val="000000"/>
                                <w:u w:val="none"/>
                              </w:rPr>
                              <w:t>Facebook</w:t>
                            </w:r>
                            <w:r w:rsidR="00E7289A" w:rsidRPr="00306F6D">
                              <w:rPr>
                                <w:rStyle w:val="Hyperlink"/>
                                <w:rFonts w:ascii="Calibri" w:hAnsi="Calibri"/>
                                <w:b/>
                                <w:color w:val="auto"/>
                                <w:u w:val="none"/>
                              </w:rPr>
                              <w:t>:</w:t>
                            </w:r>
                            <w:r w:rsidR="00E7289A" w:rsidRPr="00306F6D">
                              <w:rPr>
                                <w:rStyle w:val="Hyperlink"/>
                                <w:rFonts w:ascii="Calibri" w:hAnsi="Calibri"/>
                                <w:b/>
                                <w:color w:val="auto"/>
                              </w:rPr>
                              <w:t xml:space="preserve"> </w:t>
                            </w:r>
                            <w:r w:rsidRPr="007713D0">
                              <w:rPr>
                                <w:rStyle w:val="Hyperlink"/>
                                <w:rFonts w:ascii="Calibri" w:hAnsi="Calibri"/>
                                <w:b/>
                                <w:color w:val="auto"/>
                                <w:u w:val="none"/>
                              </w:rPr>
                              <w:t>https://www.facebook.com/vbsrcevents/</w:t>
                            </w:r>
                          </w:p>
                          <w:p w14:paraId="3C06B8AA" w14:textId="77777777" w:rsidR="00E7289A" w:rsidRPr="000A7F95" w:rsidRDefault="00E7289A" w:rsidP="000A7F95">
                            <w:pPr>
                              <w:jc w:val="center"/>
                              <w:rPr>
                                <w:rFonts w:ascii="Arial" w:hAnsi="Arial" w:cs="Arial"/>
                              </w:rPr>
                            </w:pPr>
                          </w:p>
                          <w:p w14:paraId="68E72081" w14:textId="77777777" w:rsidR="00E7289A" w:rsidRPr="0075705A" w:rsidRDefault="00E7289A">
                            <w:pPr>
                              <w:rPr>
                                <w:rFonts w:ascii="Copperplate Gothic Light" w:hAnsi="Copperplate Gothic Light"/>
                                <w:b/>
                                <w:color w:val="FFFFFF"/>
                                <w:sz w:val="32"/>
                                <w:szCs w:val="32"/>
                              </w:rPr>
                            </w:pPr>
                          </w:p>
                        </w:txbxContent>
                      </wps:txbx>
                      <wps:bodyPr rot="0" vert="horz" wrap="square" lIns="91440" tIns="45720" rIns="91440" bIns="45720" anchor="t" anchorCtr="0" upright="1">
                        <a:noAutofit/>
                      </wps:bodyPr>
                    </wps:wsp>
                  </a:graphicData>
                </a:graphic>
              </wp:anchor>
            </w:drawing>
          </mc:Choice>
          <mc:Fallback>
            <w:pict>
              <v:shape w14:anchorId="189AD21F" id="Text Box 46" o:spid="_x0000_s1031" type="#_x0000_t202" style="position:absolute;margin-left:2.25pt;margin-top:-17.75pt;width:542.25pt;height:52.8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" filled="f" stroked="f">
                <v:textbox>
                  <w:txbxContent>
                    <w:p w14:paraId="412E8930" w14:textId="08810F4B" w:rsidR="00E7289A" w:rsidRDefault="00E7289A">
                      <w:pPr>
                        <w:rPr>
                          <w:rFonts w:ascii="Copperplate Gothic Light" w:hAnsi="Copperplate Gothic Light"/>
                          <w:b/>
                          <w:color w:val="FFFFFF"/>
                          <w:sz w:val="32"/>
                          <w:szCs w:val="32"/>
                        </w:rPr>
                      </w:pPr>
                      <w:r>
                        <w:rPr>
                          <w:rFonts w:ascii="Copperplate Gothic Light" w:hAnsi="Copperplate Gothic Light"/>
                          <w:b/>
                          <w:color w:val="FFFFFF"/>
                          <w:sz w:val="32"/>
                          <w:szCs w:val="32"/>
                        </w:rPr>
                        <w:t xml:space="preserve">    </w:t>
                      </w:r>
                      <w:r w:rsidRPr="0075705A">
                        <w:rPr>
                          <w:rFonts w:ascii="Copperplate Gothic Light" w:hAnsi="Copperplate Gothic Light"/>
                          <w:b/>
                          <w:color w:val="FFFFFF"/>
                          <w:sz w:val="32"/>
                          <w:szCs w:val="32"/>
                        </w:rPr>
                        <w:t>Newsletter –</w:t>
                      </w:r>
                      <w:r w:rsidR="005E1A8A">
                        <w:rPr>
                          <w:rFonts w:ascii="Copperplate Gothic Light" w:hAnsi="Copperplate Gothic Light"/>
                          <w:b/>
                          <w:color w:val="FFFFFF"/>
                          <w:sz w:val="32"/>
                          <w:szCs w:val="32"/>
                        </w:rPr>
                        <w:t>May</w:t>
                      </w:r>
                      <w:r>
                        <w:rPr>
                          <w:rFonts w:ascii="Copperplate Gothic Light" w:hAnsi="Copperplate Gothic Light"/>
                          <w:b/>
                          <w:color w:val="FFFFFF"/>
                          <w:sz w:val="32"/>
                          <w:szCs w:val="32"/>
                        </w:rPr>
                        <w:t xml:space="preserve"> </w:t>
                      </w:r>
                      <w:r w:rsidRPr="0075705A">
                        <w:rPr>
                          <w:rFonts w:ascii="Copperplate Gothic Light" w:hAnsi="Copperplate Gothic Light"/>
                          <w:b/>
                          <w:color w:val="FFFFFF"/>
                          <w:sz w:val="32"/>
                          <w:szCs w:val="32"/>
                        </w:rPr>
                        <w:t xml:space="preserve">  20</w:t>
                      </w:r>
                      <w:r>
                        <w:rPr>
                          <w:rFonts w:ascii="Copperplate Gothic Light" w:hAnsi="Copperplate Gothic Light"/>
                          <w:b/>
                          <w:color w:val="FFFFFF"/>
                          <w:sz w:val="32"/>
                          <w:szCs w:val="32"/>
                        </w:rPr>
                        <w:t>2</w:t>
                      </w:r>
                      <w:r w:rsidR="006B7884">
                        <w:rPr>
                          <w:rFonts w:ascii="Copperplate Gothic Light" w:hAnsi="Copperplate Gothic Light"/>
                          <w:b/>
                          <w:color w:val="FFFFFF"/>
                          <w:sz w:val="32"/>
                          <w:szCs w:val="32"/>
                        </w:rPr>
                        <w:t>4</w:t>
                      </w:r>
                    </w:p>
                    <w:p w14:paraId="3151C8B6" w14:textId="77777777" w:rsidR="00E7289A" w:rsidRDefault="00E7289A" w:rsidP="000A7F95">
                      <w:pPr>
                        <w:jc w:val="center"/>
                        <w:rPr>
                          <w:rStyle w:val="Hyperlink"/>
                          <w:rFonts w:ascii="Calibri" w:hAnsi="Calibri"/>
                          <w:b/>
                          <w:color w:val="000000"/>
                        </w:rPr>
                      </w:pPr>
                      <w:r w:rsidRPr="000F4537">
                        <w:rPr>
                          <w:rFonts w:ascii="Calibri" w:hAnsi="Calibri"/>
                          <w:b/>
                        </w:rPr>
                        <w:t>Phone: (757) 385-2175   |   Website:  </w:t>
                      </w:r>
                      <w:r>
                        <w:rPr>
                          <w:rFonts w:ascii="Calibri" w:hAnsi="Calibri"/>
                          <w:b/>
                        </w:rPr>
                        <w:t>https://</w:t>
                      </w:r>
                      <w:hyperlink r:id="rId10" w:history="1">
                        <w:r w:rsidRPr="00DD4E9E">
                          <w:rPr>
                            <w:rStyle w:val="Hyperlink"/>
                            <w:rFonts w:ascii="Calibri" w:hAnsi="Calibri"/>
                            <w:b/>
                            <w:color w:val="000000"/>
                            <w:u w:val="none"/>
                          </w:rPr>
                          <w:t>www.vbsrc.com</w:t>
                        </w:r>
                      </w:hyperlink>
                      <w:r w:rsidRPr="000F4537">
                        <w:rPr>
                          <w:rFonts w:ascii="Calibri" w:hAnsi="Calibri"/>
                          <w:b/>
                          <w:color w:val="000000"/>
                        </w:rPr>
                        <w:t xml:space="preserve">   </w:t>
                      </w:r>
                      <w:proofErr w:type="gramStart"/>
                      <w:r w:rsidRPr="000F4537">
                        <w:rPr>
                          <w:rFonts w:ascii="Calibri" w:hAnsi="Calibri"/>
                          <w:b/>
                          <w:color w:val="000000"/>
                        </w:rPr>
                        <w:t>|</w:t>
                      </w:r>
                      <w:r w:rsidRPr="000F4537">
                        <w:rPr>
                          <w:rFonts w:ascii="Calibri" w:hAnsi="Calibri"/>
                          <w:b/>
                        </w:rPr>
                        <w:t>  Email</w:t>
                      </w:r>
                      <w:proofErr w:type="gramEnd"/>
                      <w:r w:rsidRPr="00DD4E9E">
                        <w:rPr>
                          <w:rFonts w:ascii="Calibri" w:hAnsi="Calibri"/>
                          <w:b/>
                        </w:rPr>
                        <w:t xml:space="preserve">:  </w:t>
                      </w:r>
                      <w:hyperlink r:id="rId11" w:history="1">
                        <w:r w:rsidRPr="00DD4E9E">
                          <w:rPr>
                            <w:rStyle w:val="Hyperlink"/>
                            <w:rFonts w:ascii="Calibri" w:hAnsi="Calibri"/>
                            <w:b/>
                            <w:color w:val="000000"/>
                            <w:u w:val="none"/>
                          </w:rPr>
                          <w:t>info@vbsrc.com</w:t>
                        </w:r>
                      </w:hyperlink>
                    </w:p>
                    <w:p w14:paraId="298DB287" w14:textId="6C40E6D1" w:rsidR="00E7289A" w:rsidRPr="000A7F95" w:rsidRDefault="007713D0" w:rsidP="000A7F95">
                      <w:pPr>
                        <w:jc w:val="center"/>
                        <w:rPr>
                          <w:rFonts w:asciiTheme="minorHAnsi" w:hAnsiTheme="minorHAnsi" w:cs="Arial"/>
                          <w:color w:val="1F497D"/>
                        </w:rPr>
                      </w:pPr>
                      <w:r w:rsidRPr="000A7F95">
                        <w:rPr>
                          <w:rStyle w:val="Hyperlink"/>
                          <w:rFonts w:ascii="Calibri" w:hAnsi="Calibri"/>
                          <w:b/>
                          <w:color w:val="000000"/>
                          <w:u w:val="none"/>
                        </w:rPr>
                        <w:t>Facebook</w:t>
                      </w:r>
                      <w:r w:rsidR="00E7289A" w:rsidRPr="00306F6D">
                        <w:rPr>
                          <w:rStyle w:val="Hyperlink"/>
                          <w:rFonts w:ascii="Calibri" w:hAnsi="Calibri"/>
                          <w:b/>
                          <w:color w:val="auto"/>
                          <w:u w:val="none"/>
                        </w:rPr>
                        <w:t>:</w:t>
                      </w:r>
                      <w:r w:rsidR="00E7289A" w:rsidRPr="00306F6D">
                        <w:rPr>
                          <w:rStyle w:val="Hyperlink"/>
                          <w:rFonts w:ascii="Calibri" w:hAnsi="Calibri"/>
                          <w:b/>
                          <w:color w:val="auto"/>
                        </w:rPr>
                        <w:t xml:space="preserve"> </w:t>
                      </w:r>
                      <w:r w:rsidRPr="007713D0">
                        <w:rPr>
                          <w:rStyle w:val="Hyperlink"/>
                          <w:rFonts w:ascii="Calibri" w:hAnsi="Calibri"/>
                          <w:b/>
                          <w:color w:val="auto"/>
                          <w:u w:val="none"/>
                        </w:rPr>
                        <w:t>https://www.facebook.com/vbsrcevents/</w:t>
                      </w:r>
                    </w:p>
                    <w:p w14:paraId="3C06B8AA" w14:textId="77777777" w:rsidR="00E7289A" w:rsidRPr="000A7F95" w:rsidRDefault="00E7289A" w:rsidP="000A7F95">
                      <w:pPr>
                        <w:jc w:val="center"/>
                        <w:rPr>
                          <w:rFonts w:ascii="Arial" w:hAnsi="Arial" w:cs="Arial"/>
                        </w:rPr>
                      </w:pPr>
                    </w:p>
                    <w:p w14:paraId="68E72081" w14:textId="77777777" w:rsidR="00E7289A" w:rsidRPr="0075705A" w:rsidRDefault="00E7289A">
                      <w:pPr>
                        <w:rPr>
                          <w:rFonts w:ascii="Copperplate Gothic Light" w:hAnsi="Copperplate Gothic Light"/>
                          <w:b/>
                          <w:color w:val="FFFFFF"/>
                          <w:sz w:val="32"/>
                          <w:szCs w:val="32"/>
                        </w:rPr>
                      </w:pPr>
                    </w:p>
                  </w:txbxContent>
                </v:textbox>
              </v:shape>
            </w:pict>
          </mc:Fallback>
        </mc:AlternateContent>
      </w:r>
      <w:r w:rsidR="000A7F95" w:rsidRPr="00E01631">
        <w:rPr>
          <w:noProof/>
          <w:color w:val="FF0000"/>
          <w:sz w:val="36"/>
          <w:szCs w:val="36"/>
        </w:rPr>
        <mc:AlternateContent>
          <mc:Choice Requires="wps">
            <w:drawing>
              <wp:anchor distT="45720" distB="45720" distL="114300" distR="114300" simplePos="0" relativeHeight="251647487" behindDoc="0" locked="0" layoutInCell="1" allowOverlap="1" wp14:anchorId="34A01AA0" wp14:editId="0872F33A">
                <wp:simplePos x="0" y="0"/>
                <wp:positionH relativeFrom="column">
                  <wp:posOffset>-28575</wp:posOffset>
                </wp:positionH>
                <wp:positionV relativeFrom="paragraph">
                  <wp:posOffset>0</wp:posOffset>
                </wp:positionV>
                <wp:extent cx="6858635" cy="552450"/>
                <wp:effectExtent l="0" t="0" r="0" b="0"/>
                <wp:wrapThrough wrapText="bothSides">
                  <wp:wrapPolygon edited="0">
                    <wp:start x="180" y="0"/>
                    <wp:lineTo x="180" y="20855"/>
                    <wp:lineTo x="21358" y="20855"/>
                    <wp:lineTo x="21358" y="0"/>
                    <wp:lineTo x="18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635" cy="552450"/>
                        </a:xfrm>
                        <a:prstGeom prst="rect">
                          <a:avLst/>
                        </a:prstGeom>
                        <a:noFill/>
                        <a:ln w="9525">
                          <a:noFill/>
                          <a:miter lim="800000"/>
                          <a:headEnd/>
                          <a:tailEnd/>
                        </a:ln>
                      </wps:spPr>
                      <wps:txbx>
                        <w:txbxContent>
                          <w:p w14:paraId="21F78530" w14:textId="77777777" w:rsidR="00E7289A" w:rsidRDefault="00E7289A" w:rsidP="006019C0">
                            <w:pPr>
                              <w:jc w:val="center"/>
                              <w:rPr>
                                <w:rFonts w:ascii="Arial" w:hAnsi="Arial" w:cs="Arial"/>
                              </w:rPr>
                            </w:pPr>
                          </w:p>
                          <w:p w14:paraId="2FBD3F95" w14:textId="77777777" w:rsidR="00E7289A" w:rsidRDefault="00E7289A" w:rsidP="006019C0">
                            <w:pPr>
                              <w:jc w:val="center"/>
                              <w:rPr>
                                <w:rFonts w:ascii="Arial" w:hAnsi="Arial" w:cs="Arial"/>
                              </w:rPr>
                            </w:pPr>
                          </w:p>
                          <w:p w14:paraId="0A3CF300" w14:textId="77777777" w:rsidR="00E7289A" w:rsidRDefault="00E7289A" w:rsidP="006019C0">
                            <w:pPr>
                              <w:jc w:val="center"/>
                              <w:rPr>
                                <w:rFonts w:ascii="Arial" w:hAnsi="Arial" w:cs="Arial"/>
                              </w:rPr>
                            </w:pPr>
                          </w:p>
                          <w:p w14:paraId="5F42FF7F" w14:textId="77777777" w:rsidR="00E7289A" w:rsidRPr="000A7F95" w:rsidRDefault="00E7289A" w:rsidP="006019C0">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01AA0" id="Text Box 2" o:spid="_x0000_s1032" type="#_x0000_t202" style="position:absolute;margin-left:-2.25pt;margin-top:0;width:540.05pt;height:43.5pt;z-index:2516474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" filled="f" stroked="f">
                <v:textbox>
                  <w:txbxContent>
                    <w:p w14:paraId="21F78530" w14:textId="77777777" w:rsidR="00E7289A" w:rsidRDefault="00E7289A" w:rsidP="006019C0">
                      <w:pPr>
                        <w:jc w:val="center"/>
                        <w:rPr>
                          <w:rFonts w:ascii="Arial" w:hAnsi="Arial" w:cs="Arial"/>
                        </w:rPr>
                      </w:pPr>
                    </w:p>
                    <w:p w14:paraId="2FBD3F95" w14:textId="77777777" w:rsidR="00E7289A" w:rsidRDefault="00E7289A" w:rsidP="006019C0">
                      <w:pPr>
                        <w:jc w:val="center"/>
                        <w:rPr>
                          <w:rFonts w:ascii="Arial" w:hAnsi="Arial" w:cs="Arial"/>
                        </w:rPr>
                      </w:pPr>
                    </w:p>
                    <w:p w14:paraId="0A3CF300" w14:textId="77777777" w:rsidR="00E7289A" w:rsidRDefault="00E7289A" w:rsidP="006019C0">
                      <w:pPr>
                        <w:jc w:val="center"/>
                        <w:rPr>
                          <w:rFonts w:ascii="Arial" w:hAnsi="Arial" w:cs="Arial"/>
                        </w:rPr>
                      </w:pPr>
                    </w:p>
                    <w:p w14:paraId="5F42FF7F" w14:textId="77777777" w:rsidR="00E7289A" w:rsidRPr="000A7F95" w:rsidRDefault="00E7289A" w:rsidP="006019C0">
                      <w:pPr>
                        <w:jc w:val="center"/>
                        <w:rPr>
                          <w:rFonts w:ascii="Arial" w:hAnsi="Arial" w:cs="Arial"/>
                        </w:rPr>
                      </w:pPr>
                    </w:p>
                  </w:txbxContent>
                </v:textbox>
                <w10:wrap type="through"/>
              </v:shape>
            </w:pict>
          </mc:Fallback>
        </mc:AlternateContent>
      </w:r>
      <w:r w:rsidR="005E1A8A" w:rsidRPr="005E1A8A">
        <w:rPr>
          <w:rFonts w:ascii="Arial" w:hAnsi="Arial" w:cs="Arial"/>
          <w:b/>
          <w:bCs/>
          <w:sz w:val="36"/>
          <w:szCs w:val="36"/>
        </w:rPr>
        <w:t>Financial Literacy</w:t>
      </w:r>
    </w:p>
    <w:p w14:paraId="4DB05165" w14:textId="3992A970" w:rsidR="005E1A8A" w:rsidRPr="005E1A8A" w:rsidRDefault="005E1A8A" w:rsidP="005E1A8A">
      <w:pPr>
        <w:rPr>
          <w:rFonts w:ascii="Arial" w:hAnsi="Arial" w:cs="Arial"/>
          <w:b/>
          <w:bCs/>
          <w:sz w:val="28"/>
          <w:szCs w:val="28"/>
        </w:rPr>
      </w:pPr>
      <w:r w:rsidRPr="005E1A8A">
        <w:rPr>
          <w:rFonts w:ascii="Arial" w:hAnsi="Arial" w:cs="Arial"/>
          <w:b/>
          <w:bCs/>
          <w:sz w:val="28"/>
          <w:szCs w:val="28"/>
        </w:rPr>
        <w:t>Lecture and Pot Luck Lunch</w:t>
      </w:r>
    </w:p>
    <w:p w14:paraId="128FF795" w14:textId="508D4849" w:rsidR="005E1A8A" w:rsidRPr="005E1A8A" w:rsidRDefault="005E1A8A" w:rsidP="005E1A8A">
      <w:pPr>
        <w:rPr>
          <w:rFonts w:ascii="Arial" w:hAnsi="Arial" w:cs="Arial"/>
          <w:b/>
          <w:bCs/>
          <w:sz w:val="28"/>
          <w:szCs w:val="28"/>
        </w:rPr>
      </w:pPr>
      <w:r w:rsidRPr="005E1A8A">
        <w:rPr>
          <w:rFonts w:ascii="Arial" w:hAnsi="Arial" w:cs="Arial"/>
          <w:b/>
          <w:bCs/>
          <w:sz w:val="28"/>
          <w:szCs w:val="28"/>
        </w:rPr>
        <w:t>Wed</w:t>
      </w:r>
      <w:r>
        <w:rPr>
          <w:rFonts w:ascii="Arial" w:hAnsi="Arial" w:cs="Arial"/>
          <w:b/>
          <w:bCs/>
          <w:sz w:val="28"/>
          <w:szCs w:val="28"/>
        </w:rPr>
        <w:t>nesday</w:t>
      </w:r>
      <w:r w:rsidRPr="005E1A8A">
        <w:rPr>
          <w:rFonts w:ascii="Arial" w:hAnsi="Arial" w:cs="Arial"/>
          <w:b/>
          <w:bCs/>
          <w:sz w:val="28"/>
          <w:szCs w:val="28"/>
        </w:rPr>
        <w:t xml:space="preserve">, May 15 </w:t>
      </w:r>
      <w:r>
        <w:rPr>
          <w:rFonts w:ascii="Arial" w:hAnsi="Arial" w:cs="Arial"/>
          <w:b/>
          <w:bCs/>
          <w:sz w:val="28"/>
          <w:szCs w:val="28"/>
        </w:rPr>
        <w:t xml:space="preserve">   </w:t>
      </w:r>
      <w:r w:rsidRPr="005E1A8A">
        <w:rPr>
          <w:rFonts w:ascii="Arial" w:hAnsi="Arial" w:cs="Arial"/>
          <w:b/>
          <w:bCs/>
          <w:sz w:val="28"/>
          <w:szCs w:val="28"/>
        </w:rPr>
        <w:t xml:space="preserve"> 11</w:t>
      </w:r>
      <w:r>
        <w:rPr>
          <w:rFonts w:ascii="Arial" w:hAnsi="Arial" w:cs="Arial"/>
          <w:b/>
          <w:bCs/>
          <w:sz w:val="28"/>
          <w:szCs w:val="28"/>
        </w:rPr>
        <w:t xml:space="preserve">:00 </w:t>
      </w:r>
      <w:r w:rsidRPr="005E1A8A">
        <w:rPr>
          <w:rFonts w:ascii="Arial" w:hAnsi="Arial" w:cs="Arial"/>
          <w:b/>
          <w:bCs/>
          <w:sz w:val="28"/>
          <w:szCs w:val="28"/>
        </w:rPr>
        <w:t>am</w:t>
      </w:r>
    </w:p>
    <w:p w14:paraId="4EE421A3" w14:textId="77777777" w:rsidR="005E1A8A" w:rsidRDefault="005E1A8A" w:rsidP="005E1A8A">
      <w:pPr>
        <w:rPr>
          <w:rFonts w:ascii="Arial" w:hAnsi="Arial" w:cs="Arial"/>
          <w:b/>
          <w:bCs/>
        </w:rPr>
      </w:pPr>
    </w:p>
    <w:p w14:paraId="7061B0CE" w14:textId="12138DF5" w:rsidR="005E1A8A" w:rsidRPr="001E2D6D" w:rsidRDefault="005E1A8A" w:rsidP="005E1A8A">
      <w:pPr>
        <w:spacing w:after="240"/>
        <w:rPr>
          <w:rFonts w:ascii="Arial" w:hAnsi="Arial" w:cs="Arial"/>
          <w:b/>
          <w:bCs/>
        </w:rPr>
      </w:pPr>
      <w:r>
        <w:rPr>
          <w:rFonts w:ascii="Arial" w:hAnsi="Arial" w:cs="Arial"/>
        </w:rPr>
        <w:t xml:space="preserve">Moyra Fleming, from Atlantic Union Bank (the branch at </w:t>
      </w:r>
      <w:proofErr w:type="spellStart"/>
      <w:r>
        <w:rPr>
          <w:rFonts w:ascii="Arial" w:hAnsi="Arial" w:cs="Arial"/>
        </w:rPr>
        <w:t>Sandbridge</w:t>
      </w:r>
      <w:proofErr w:type="spellEnd"/>
      <w:r>
        <w:rPr>
          <w:rFonts w:ascii="Arial" w:hAnsi="Arial" w:cs="Arial"/>
        </w:rPr>
        <w:t>/Princes Anne Rd. intersection) will educate us regarding financial fraud and protecting our bank accounts. We’ve all heard about the many scams that have bilked seniors out of thousands of dollars, so come and learn how to avoid being a victim. The month of April was National Financial Literacy Month, which highlighted the benefits of being savvy about our personal finances and learning to manage our own personal and household finances better. Here is your chance to gain that needed education.</w:t>
      </w:r>
    </w:p>
    <w:p w14:paraId="6EC8C2D3" w14:textId="27612DA6" w:rsidR="005E1A8A" w:rsidRDefault="005E1A8A" w:rsidP="005E1A8A">
      <w:pPr>
        <w:rPr>
          <w:rFonts w:ascii="Arial" w:hAnsi="Arial" w:cs="Arial"/>
        </w:rPr>
      </w:pPr>
      <w:r>
        <w:rPr>
          <w:rFonts w:ascii="Arial" w:hAnsi="Arial" w:cs="Arial"/>
        </w:rPr>
        <w:t>As always, bring a lunch dish to share and a non-perishable food item for the area Food Pantry. Keep in mind that there is no cost to attend the SRC, so we encourage you to spend a dollar or two on a food item to help keep Chairty Methodist’s food pantry’s shelves stocked.</w:t>
      </w:r>
    </w:p>
    <w:p w14:paraId="061DDEEF" w14:textId="7096DEAF" w:rsidR="005E1A8A" w:rsidRDefault="005E1A8A" w:rsidP="005E1A8A">
      <w:pPr>
        <w:rPr>
          <w:rFonts w:ascii="Arial" w:hAnsi="Arial" w:cs="Arial"/>
        </w:rPr>
      </w:pPr>
    </w:p>
    <w:p w14:paraId="2BEBBAAC" w14:textId="34ABA400" w:rsidR="005E1A8A" w:rsidRDefault="00AC1DFE" w:rsidP="005E1A8A">
      <w:pPr>
        <w:rPr>
          <w:rFonts w:ascii="Arial" w:hAnsi="Arial" w:cs="Arial"/>
        </w:rPr>
      </w:pPr>
      <w:r>
        <w:rPr>
          <w:rFonts w:ascii="Arial" w:hAnsi="Arial" w:cs="Arial"/>
          <w:noProof/>
        </w:rPr>
        <mc:AlternateContent>
          <mc:Choice Requires="wps">
            <w:drawing>
              <wp:anchor distT="0" distB="0" distL="114300" distR="114300" simplePos="0" relativeHeight="251691008" behindDoc="0" locked="0" layoutInCell="1" allowOverlap="1" wp14:anchorId="273005E2" wp14:editId="45B1E51B">
                <wp:simplePos x="0" y="0"/>
                <wp:positionH relativeFrom="column">
                  <wp:posOffset>695269</wp:posOffset>
                </wp:positionH>
                <wp:positionV relativeFrom="paragraph">
                  <wp:posOffset>8200</wp:posOffset>
                </wp:positionV>
                <wp:extent cx="1630018" cy="0"/>
                <wp:effectExtent l="0" t="0" r="0" b="0"/>
                <wp:wrapNone/>
                <wp:docPr id="1961265205" name="Straight Connector 2"/>
                <wp:cNvGraphicFramePr/>
                <a:graphic xmlns:a="http://schemas.openxmlformats.org/drawingml/2006/main">
                  <a:graphicData uri="http://schemas.microsoft.com/office/word/2010/wordprocessingShape">
                    <wps:wsp>
                      <wps:cNvCnPr/>
                      <wps:spPr>
                        <a:xfrm>
                          <a:off x="0" y="0"/>
                          <a:ext cx="16300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2EF51" id="Straight Connector 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4.75pt,.65pt" to="183.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" strokecolor="#5b9bd5 [3204]" strokeweight=".5pt">
                <v:stroke joinstyle="miter"/>
              </v:line>
            </w:pict>
          </mc:Fallback>
        </mc:AlternateContent>
      </w:r>
    </w:p>
    <w:p w14:paraId="556D2C0C" w14:textId="649A364B" w:rsidR="005E1A8A" w:rsidRPr="005E1A8A" w:rsidRDefault="005E1A8A" w:rsidP="005E1A8A">
      <w:pPr>
        <w:rPr>
          <w:rFonts w:ascii="Arial" w:hAnsi="Arial" w:cs="Arial"/>
          <w:b/>
          <w:bCs/>
          <w:sz w:val="36"/>
          <w:szCs w:val="36"/>
        </w:rPr>
      </w:pPr>
      <w:r w:rsidRPr="005E1A8A">
        <w:rPr>
          <w:rFonts w:ascii="Arial" w:hAnsi="Arial" w:cs="Arial"/>
          <w:b/>
          <w:bCs/>
          <w:sz w:val="36"/>
          <w:szCs w:val="36"/>
        </w:rPr>
        <w:t>Mothers’ Day Tea</w:t>
      </w:r>
    </w:p>
    <w:p w14:paraId="424A9C9B" w14:textId="52B1FBED" w:rsidR="005E1A8A" w:rsidRPr="005E1A8A" w:rsidRDefault="005E1A8A" w:rsidP="005E1A8A">
      <w:pPr>
        <w:rPr>
          <w:rFonts w:ascii="Arial" w:hAnsi="Arial" w:cs="Arial"/>
          <w:b/>
          <w:bCs/>
          <w:sz w:val="28"/>
          <w:szCs w:val="28"/>
        </w:rPr>
      </w:pPr>
      <w:r w:rsidRPr="005E1A8A">
        <w:rPr>
          <w:rFonts w:ascii="Arial" w:hAnsi="Arial" w:cs="Arial"/>
          <w:b/>
          <w:bCs/>
          <w:sz w:val="28"/>
          <w:szCs w:val="28"/>
        </w:rPr>
        <w:t xml:space="preserve">Friday, May 10 </w:t>
      </w:r>
      <w:r>
        <w:rPr>
          <w:rFonts w:ascii="Arial" w:hAnsi="Arial" w:cs="Arial"/>
          <w:b/>
          <w:bCs/>
          <w:sz w:val="28"/>
          <w:szCs w:val="28"/>
        </w:rPr>
        <w:t xml:space="preserve">    </w:t>
      </w:r>
      <w:r w:rsidRPr="005E1A8A">
        <w:rPr>
          <w:rFonts w:ascii="Arial" w:hAnsi="Arial" w:cs="Arial"/>
          <w:b/>
          <w:bCs/>
          <w:sz w:val="28"/>
          <w:szCs w:val="28"/>
        </w:rPr>
        <w:t>1</w:t>
      </w:r>
      <w:r>
        <w:rPr>
          <w:rFonts w:ascii="Arial" w:hAnsi="Arial" w:cs="Arial"/>
          <w:b/>
          <w:bCs/>
          <w:sz w:val="28"/>
          <w:szCs w:val="28"/>
        </w:rPr>
        <w:t>:00</w:t>
      </w:r>
      <w:r w:rsidRPr="005E1A8A">
        <w:rPr>
          <w:rFonts w:ascii="Arial" w:hAnsi="Arial" w:cs="Arial"/>
          <w:b/>
          <w:bCs/>
          <w:sz w:val="28"/>
          <w:szCs w:val="28"/>
        </w:rPr>
        <w:t xml:space="preserve"> pm</w:t>
      </w:r>
    </w:p>
    <w:p w14:paraId="582B405F" w14:textId="0C41E4C6" w:rsidR="005E1A8A" w:rsidRDefault="005E1A8A" w:rsidP="005E1A8A">
      <w:pPr>
        <w:rPr>
          <w:rFonts w:ascii="Arial" w:hAnsi="Arial" w:cs="Arial"/>
          <w:b/>
          <w:bCs/>
        </w:rPr>
      </w:pPr>
    </w:p>
    <w:p w14:paraId="26E6F963" w14:textId="443723BD" w:rsidR="005E1A8A" w:rsidRDefault="005E1A8A" w:rsidP="005E1A8A">
      <w:pPr>
        <w:rPr>
          <w:rFonts w:ascii="Arial" w:hAnsi="Arial" w:cs="Arial"/>
        </w:rPr>
      </w:pPr>
      <w:r>
        <w:rPr>
          <w:rFonts w:ascii="Arial" w:hAnsi="Arial" w:cs="Arial"/>
        </w:rPr>
        <w:t xml:space="preserve">Join us for this annual event, honoring mothers and grandmothers. Husbands and dads are welcome, too. Dress up if you’d like, wear a fancy hat or not, bring a dessert to share, and enjoy an array of teas and desserts. You may bring your favorite tea cup and saucer, if you’d like to be proper. </w:t>
      </w:r>
    </w:p>
    <w:p w14:paraId="16E3EF2D" w14:textId="1262F4A9" w:rsidR="005E1A8A" w:rsidRDefault="007713D0" w:rsidP="005E1A8A">
      <w:pPr>
        <w:rPr>
          <w:rFonts w:ascii="Arial" w:hAnsi="Arial" w:cs="Arial"/>
        </w:rPr>
      </w:pPr>
      <w:r w:rsidRPr="008C6679">
        <w:rPr>
          <w:rFonts w:ascii="Arial" w:hAnsi="Arial" w:cs="Arial"/>
          <w:noProof/>
        </w:rPr>
        <w:drawing>
          <wp:anchor distT="0" distB="0" distL="114300" distR="114300" simplePos="0" relativeHeight="251687936" behindDoc="0" locked="0" layoutInCell="1" allowOverlap="1" wp14:anchorId="06ABC27E" wp14:editId="2CB296E3">
            <wp:simplePos x="0" y="0"/>
            <wp:positionH relativeFrom="margin">
              <wp:posOffset>504577</wp:posOffset>
            </wp:positionH>
            <wp:positionV relativeFrom="paragraph">
              <wp:posOffset>119904</wp:posOffset>
            </wp:positionV>
            <wp:extent cx="2162810" cy="735330"/>
            <wp:effectExtent l="0" t="0" r="8890" b="7620"/>
            <wp:wrapSquare wrapText="bothSides"/>
            <wp:docPr id="151478601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86015" name="Picture 1" descr="A black text on a white background&#10;&#10;Description automatically generated"/>
                    <pic:cNvPicPr/>
                  </pic:nvPicPr>
                  <pic:blipFill>
                    <a:blip r:embed="rId12"/>
                    <a:stretch>
                      <a:fillRect/>
                    </a:stretch>
                  </pic:blipFill>
                  <pic:spPr>
                    <a:xfrm>
                      <a:off x="0" y="0"/>
                      <a:ext cx="2162810" cy="735330"/>
                    </a:xfrm>
                    <a:prstGeom prst="rect">
                      <a:avLst/>
                    </a:prstGeom>
                  </pic:spPr>
                </pic:pic>
              </a:graphicData>
            </a:graphic>
            <wp14:sizeRelH relativeFrom="margin">
              <wp14:pctWidth>0</wp14:pctWidth>
            </wp14:sizeRelH>
            <wp14:sizeRelV relativeFrom="margin">
              <wp14:pctHeight>0</wp14:pctHeight>
            </wp14:sizeRelV>
          </wp:anchor>
        </w:drawing>
      </w:r>
    </w:p>
    <w:p w14:paraId="69C77225" w14:textId="60FCA6DC" w:rsidR="005E1A8A" w:rsidRPr="00774B2A" w:rsidRDefault="005E1A8A" w:rsidP="005E1A8A">
      <w:pPr>
        <w:rPr>
          <w:rFonts w:ascii="Arial" w:hAnsi="Arial" w:cs="Arial"/>
        </w:rPr>
      </w:pPr>
    </w:p>
    <w:p w14:paraId="0C2ECF22" w14:textId="77777777" w:rsidR="005E1A8A" w:rsidRPr="005E1A8A" w:rsidRDefault="005E1A8A" w:rsidP="005E1A8A">
      <w:pPr>
        <w:rPr>
          <w:rFonts w:ascii="Arial" w:hAnsi="Arial" w:cs="Arial"/>
          <w:b/>
          <w:bCs/>
          <w:sz w:val="36"/>
          <w:szCs w:val="36"/>
        </w:rPr>
      </w:pPr>
      <w:r w:rsidRPr="005E1A8A">
        <w:rPr>
          <w:rFonts w:ascii="Arial" w:hAnsi="Arial" w:cs="Arial"/>
          <w:b/>
          <w:bCs/>
          <w:sz w:val="36"/>
          <w:szCs w:val="36"/>
        </w:rPr>
        <w:t>Getting Started with Hoopla</w:t>
      </w:r>
    </w:p>
    <w:p w14:paraId="3EBFD913" w14:textId="7674F174" w:rsidR="005E1A8A" w:rsidRPr="005E1A8A" w:rsidRDefault="005E1A8A" w:rsidP="005E1A8A">
      <w:pPr>
        <w:rPr>
          <w:rFonts w:ascii="Arial" w:hAnsi="Arial" w:cs="Arial"/>
          <w:b/>
          <w:bCs/>
          <w:sz w:val="28"/>
          <w:szCs w:val="28"/>
        </w:rPr>
      </w:pPr>
      <w:r w:rsidRPr="005E1A8A">
        <w:rPr>
          <w:rFonts w:ascii="Arial" w:hAnsi="Arial" w:cs="Arial"/>
          <w:b/>
          <w:bCs/>
          <w:sz w:val="28"/>
          <w:szCs w:val="28"/>
        </w:rPr>
        <w:t>Fri</w:t>
      </w:r>
      <w:r>
        <w:rPr>
          <w:rFonts w:ascii="Arial" w:hAnsi="Arial" w:cs="Arial"/>
          <w:b/>
          <w:bCs/>
          <w:sz w:val="28"/>
          <w:szCs w:val="28"/>
        </w:rPr>
        <w:t>day</w:t>
      </w:r>
      <w:r w:rsidRPr="005E1A8A">
        <w:rPr>
          <w:rFonts w:ascii="Arial" w:hAnsi="Arial" w:cs="Arial"/>
          <w:b/>
          <w:bCs/>
          <w:sz w:val="28"/>
          <w:szCs w:val="28"/>
        </w:rPr>
        <w:t>, May 10</w:t>
      </w:r>
      <w:r>
        <w:rPr>
          <w:rFonts w:ascii="Arial" w:hAnsi="Arial" w:cs="Arial"/>
          <w:b/>
          <w:bCs/>
          <w:sz w:val="28"/>
          <w:szCs w:val="28"/>
        </w:rPr>
        <w:t xml:space="preserve">    </w:t>
      </w:r>
      <w:r w:rsidRPr="005E1A8A">
        <w:rPr>
          <w:rFonts w:ascii="Arial" w:hAnsi="Arial" w:cs="Arial"/>
          <w:b/>
          <w:bCs/>
          <w:sz w:val="28"/>
          <w:szCs w:val="28"/>
        </w:rPr>
        <w:t xml:space="preserve"> 2</w:t>
      </w:r>
      <w:r>
        <w:rPr>
          <w:rFonts w:ascii="Arial" w:hAnsi="Arial" w:cs="Arial"/>
          <w:b/>
          <w:bCs/>
          <w:sz w:val="28"/>
          <w:szCs w:val="28"/>
        </w:rPr>
        <w:t>:00</w:t>
      </w:r>
      <w:r w:rsidRPr="005E1A8A">
        <w:rPr>
          <w:rFonts w:ascii="Arial" w:hAnsi="Arial" w:cs="Arial"/>
          <w:b/>
          <w:bCs/>
          <w:sz w:val="28"/>
          <w:szCs w:val="28"/>
        </w:rPr>
        <w:t xml:space="preserve"> pm</w:t>
      </w:r>
    </w:p>
    <w:p w14:paraId="4B95A95B" w14:textId="77777777" w:rsidR="005E1A8A" w:rsidRPr="005E1A8A" w:rsidRDefault="005E1A8A" w:rsidP="005E1A8A">
      <w:pPr>
        <w:rPr>
          <w:rFonts w:ascii="Arial" w:hAnsi="Arial" w:cs="Arial"/>
          <w:sz w:val="28"/>
          <w:szCs w:val="28"/>
        </w:rPr>
      </w:pPr>
      <w:proofErr w:type="spellStart"/>
      <w:r w:rsidRPr="005E1A8A">
        <w:rPr>
          <w:rFonts w:ascii="Arial" w:hAnsi="Arial" w:cs="Arial"/>
          <w:b/>
          <w:bCs/>
          <w:sz w:val="28"/>
          <w:szCs w:val="28"/>
        </w:rPr>
        <w:t>Pungo</w:t>
      </w:r>
      <w:proofErr w:type="spellEnd"/>
      <w:r w:rsidRPr="005E1A8A">
        <w:rPr>
          <w:rFonts w:ascii="Arial" w:hAnsi="Arial" w:cs="Arial"/>
          <w:b/>
          <w:bCs/>
          <w:sz w:val="28"/>
          <w:szCs w:val="28"/>
        </w:rPr>
        <w:t>-Blackwater Library</w:t>
      </w:r>
    </w:p>
    <w:p w14:paraId="4E01974C" w14:textId="77777777" w:rsidR="005E1A8A" w:rsidRPr="005244EE" w:rsidRDefault="005E1A8A" w:rsidP="005E1A8A">
      <w:pPr>
        <w:rPr>
          <w:rFonts w:ascii="Arial" w:hAnsi="Arial" w:cs="Arial"/>
          <w:sz w:val="16"/>
          <w:szCs w:val="16"/>
        </w:rPr>
      </w:pPr>
    </w:p>
    <w:p w14:paraId="05FA11A0" w14:textId="478ED802" w:rsidR="005E1A8A" w:rsidRDefault="005E1A8A" w:rsidP="005E1A8A">
      <w:pPr>
        <w:rPr>
          <w:rFonts w:ascii="Arial" w:hAnsi="Arial" w:cs="Arial"/>
        </w:rPr>
      </w:pPr>
      <w:r>
        <w:rPr>
          <w:rFonts w:ascii="Arial" w:hAnsi="Arial" w:cs="Arial"/>
        </w:rPr>
        <w:t>Feeling unsure about how to access the library e-books and audiobooks? Bring your devices, fully charged, to this hands-on workshop where we will help you install the apps and successfully navigate them to build your personal digital library. Class is for adults 18+ and registration is required. Cal 757-385-0150 to sign up.</w:t>
      </w:r>
    </w:p>
    <w:p w14:paraId="2597E3CF" w14:textId="72063F6F" w:rsidR="005E1A8A" w:rsidRPr="005244EE" w:rsidRDefault="005E1A8A" w:rsidP="005E1A8A">
      <w:pPr>
        <w:rPr>
          <w:rFonts w:ascii="Arial" w:hAnsi="Arial" w:cs="Arial"/>
          <w:sz w:val="16"/>
          <w:szCs w:val="16"/>
        </w:rPr>
      </w:pPr>
    </w:p>
    <w:p w14:paraId="7E920A97" w14:textId="74BC7377" w:rsidR="005E1A8A" w:rsidRPr="005244EE" w:rsidRDefault="00AC1DFE" w:rsidP="005E1A8A">
      <w:pPr>
        <w:rPr>
          <w:rFonts w:ascii="Arial" w:hAnsi="Arial" w:cs="Arial"/>
          <w:sz w:val="16"/>
          <w:szCs w:val="16"/>
        </w:rPr>
      </w:pPr>
      <w:r>
        <w:rPr>
          <w:rFonts w:ascii="Arial" w:hAnsi="Arial" w:cs="Arial"/>
          <w:noProof/>
        </w:rPr>
        <mc:AlternateContent>
          <mc:Choice Requires="wps">
            <w:drawing>
              <wp:anchor distT="0" distB="0" distL="114300" distR="114300" simplePos="0" relativeHeight="251693056" behindDoc="0" locked="0" layoutInCell="1" allowOverlap="1" wp14:anchorId="13C0A651" wp14:editId="416A36CF">
                <wp:simplePos x="0" y="0"/>
                <wp:positionH relativeFrom="column">
                  <wp:posOffset>818985</wp:posOffset>
                </wp:positionH>
                <wp:positionV relativeFrom="paragraph">
                  <wp:posOffset>9746</wp:posOffset>
                </wp:positionV>
                <wp:extent cx="1630018" cy="0"/>
                <wp:effectExtent l="0" t="0" r="0" b="0"/>
                <wp:wrapNone/>
                <wp:docPr id="726021110" name="Straight Connector 2"/>
                <wp:cNvGraphicFramePr/>
                <a:graphic xmlns:a="http://schemas.openxmlformats.org/drawingml/2006/main">
                  <a:graphicData uri="http://schemas.microsoft.com/office/word/2010/wordprocessingShape">
                    <wps:wsp>
                      <wps:cNvCnPr/>
                      <wps:spPr>
                        <a:xfrm>
                          <a:off x="0" y="0"/>
                          <a:ext cx="16300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7534AB" id="Straight Connector 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64.5pt,.75pt" to="192.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" strokecolor="#5b9bd5 [3204]" strokeweight=".5pt">
                <v:stroke joinstyle="miter"/>
              </v:line>
            </w:pict>
          </mc:Fallback>
        </mc:AlternateContent>
      </w:r>
    </w:p>
    <w:p w14:paraId="5964AAA2" w14:textId="77777777" w:rsidR="008C6679" w:rsidRPr="005E1A8A" w:rsidRDefault="008C6679" w:rsidP="008C6679">
      <w:pPr>
        <w:rPr>
          <w:rFonts w:ascii="Arial" w:hAnsi="Arial" w:cs="Arial"/>
          <w:b/>
          <w:bCs/>
          <w:sz w:val="36"/>
          <w:szCs w:val="36"/>
        </w:rPr>
      </w:pPr>
      <w:r w:rsidRPr="005E1A8A">
        <w:rPr>
          <w:rFonts w:ascii="Arial" w:hAnsi="Arial" w:cs="Arial"/>
          <w:b/>
          <w:bCs/>
          <w:sz w:val="36"/>
          <w:szCs w:val="36"/>
        </w:rPr>
        <w:t>Senior Showcase</w:t>
      </w:r>
    </w:p>
    <w:p w14:paraId="05F2DE80" w14:textId="77777777" w:rsidR="008C6679" w:rsidRPr="005E1A8A" w:rsidRDefault="008C6679" w:rsidP="008C6679">
      <w:pPr>
        <w:rPr>
          <w:rFonts w:ascii="Arial" w:hAnsi="Arial" w:cs="Arial"/>
          <w:b/>
          <w:bCs/>
          <w:sz w:val="28"/>
          <w:szCs w:val="28"/>
        </w:rPr>
      </w:pPr>
      <w:r w:rsidRPr="005E1A8A">
        <w:rPr>
          <w:rFonts w:ascii="Arial" w:hAnsi="Arial" w:cs="Arial"/>
          <w:b/>
          <w:bCs/>
          <w:sz w:val="28"/>
          <w:szCs w:val="28"/>
        </w:rPr>
        <w:t>Wednesday, May 29     9:00 am</w:t>
      </w:r>
      <w:r>
        <w:rPr>
          <w:rFonts w:ascii="Arial" w:hAnsi="Arial" w:cs="Arial"/>
          <w:b/>
          <w:bCs/>
          <w:sz w:val="28"/>
          <w:szCs w:val="28"/>
        </w:rPr>
        <w:t xml:space="preserve"> </w:t>
      </w:r>
      <w:r w:rsidRPr="005E1A8A">
        <w:rPr>
          <w:rFonts w:ascii="Arial" w:hAnsi="Arial" w:cs="Arial"/>
          <w:b/>
          <w:bCs/>
          <w:sz w:val="28"/>
          <w:szCs w:val="28"/>
        </w:rPr>
        <w:t>-</w:t>
      </w:r>
      <w:r>
        <w:rPr>
          <w:rFonts w:ascii="Arial" w:hAnsi="Arial" w:cs="Arial"/>
          <w:b/>
          <w:bCs/>
          <w:sz w:val="28"/>
          <w:szCs w:val="28"/>
        </w:rPr>
        <w:t xml:space="preserve"> </w:t>
      </w:r>
      <w:r w:rsidRPr="005E1A8A">
        <w:rPr>
          <w:rFonts w:ascii="Arial" w:hAnsi="Arial" w:cs="Arial"/>
          <w:b/>
          <w:bCs/>
          <w:sz w:val="28"/>
          <w:szCs w:val="28"/>
        </w:rPr>
        <w:t>noon</w:t>
      </w:r>
    </w:p>
    <w:p w14:paraId="514E7937" w14:textId="77777777" w:rsidR="008C6679" w:rsidRPr="005E1A8A" w:rsidRDefault="008C6679" w:rsidP="008C6679">
      <w:pPr>
        <w:rPr>
          <w:rFonts w:ascii="Arial" w:hAnsi="Arial" w:cs="Arial"/>
          <w:sz w:val="28"/>
          <w:szCs w:val="28"/>
        </w:rPr>
      </w:pPr>
      <w:r w:rsidRPr="005E1A8A">
        <w:rPr>
          <w:rFonts w:ascii="Arial" w:hAnsi="Arial" w:cs="Arial"/>
          <w:b/>
          <w:bCs/>
          <w:sz w:val="28"/>
          <w:szCs w:val="28"/>
        </w:rPr>
        <w:t>Princess Anne Rec Center</w:t>
      </w:r>
    </w:p>
    <w:p w14:paraId="4A8D0CF8" w14:textId="77777777" w:rsidR="008C6679" w:rsidRPr="005244EE" w:rsidRDefault="008C6679" w:rsidP="008C6679">
      <w:pPr>
        <w:rPr>
          <w:rFonts w:ascii="Arial" w:hAnsi="Arial" w:cs="Arial"/>
          <w:sz w:val="16"/>
          <w:szCs w:val="16"/>
        </w:rPr>
      </w:pPr>
    </w:p>
    <w:p w14:paraId="203765B4" w14:textId="77777777" w:rsidR="008C6679" w:rsidRDefault="008C6679" w:rsidP="008C6679">
      <w:pPr>
        <w:rPr>
          <w:rFonts w:ascii="Arial" w:hAnsi="Arial" w:cs="Arial"/>
        </w:rPr>
      </w:pPr>
      <w:r>
        <w:rPr>
          <w:rFonts w:ascii="Arial" w:hAnsi="Arial" w:cs="Arial"/>
        </w:rPr>
        <w:t xml:space="preserve">This is an annual expo provided by the Virginia Beach Mayor’s Commission on Aging. You can obtain a lot of helpful resource information from vendors, enjoy a free box lunch, and enjoy entertainment by “Frank Sings Frank.” Vendors will provide lovely door prizes, and you might just be a winner. You need to R.S.V.P. </w:t>
      </w:r>
      <w:proofErr w:type="gramStart"/>
      <w:r>
        <w:rPr>
          <w:rFonts w:ascii="Arial" w:hAnsi="Arial" w:cs="Arial"/>
        </w:rPr>
        <w:t>in order to</w:t>
      </w:r>
      <w:proofErr w:type="gramEnd"/>
      <w:r>
        <w:rPr>
          <w:rFonts w:ascii="Arial" w:hAnsi="Arial" w:cs="Arial"/>
        </w:rPr>
        <w:t xml:space="preserve"> receive lunch, so call 757-385-2689 or go to: </w:t>
      </w:r>
      <w:hyperlink r:id="rId13" w:history="1">
        <w:r w:rsidRPr="001C0B35">
          <w:rPr>
            <w:rStyle w:val="Hyperlink"/>
            <w:rFonts w:ascii="Arial" w:hAnsi="Arial" w:cs="Arial"/>
          </w:rPr>
          <w:t>www.vbmcoa@vbgov.com</w:t>
        </w:r>
      </w:hyperlink>
      <w:r w:rsidRPr="001C0B35">
        <w:rPr>
          <w:rFonts w:ascii="Arial" w:hAnsi="Arial" w:cs="Arial"/>
        </w:rPr>
        <w:t xml:space="preserve"> . </w:t>
      </w:r>
      <w:r>
        <w:rPr>
          <w:rFonts w:ascii="Arial" w:hAnsi="Arial" w:cs="Arial"/>
        </w:rPr>
        <w:t>The SRC will have a display table in the entrance hall, so stop by and say hello to our volunteers.</w:t>
      </w:r>
    </w:p>
    <w:p w14:paraId="08457B8B" w14:textId="7CCE0510" w:rsidR="008C6679" w:rsidRPr="005244EE" w:rsidRDefault="008C6679" w:rsidP="008C6679">
      <w:pPr>
        <w:rPr>
          <w:rFonts w:ascii="Arial" w:hAnsi="Arial" w:cs="Arial"/>
          <w:sz w:val="16"/>
          <w:szCs w:val="16"/>
        </w:rPr>
      </w:pPr>
    </w:p>
    <w:p w14:paraId="6CA12C1B" w14:textId="06A53EA9" w:rsidR="008C6679" w:rsidRPr="005244EE" w:rsidRDefault="00AC1DFE" w:rsidP="008C6679">
      <w:pPr>
        <w:rPr>
          <w:rFonts w:ascii="Arial" w:hAnsi="Arial" w:cs="Arial"/>
          <w:b/>
          <w:bCs/>
          <w:sz w:val="16"/>
          <w:szCs w:val="16"/>
        </w:rPr>
      </w:pPr>
      <w:r>
        <w:rPr>
          <w:rFonts w:ascii="Arial" w:hAnsi="Arial" w:cs="Arial"/>
          <w:noProof/>
        </w:rPr>
        <mc:AlternateContent>
          <mc:Choice Requires="wps">
            <w:drawing>
              <wp:anchor distT="0" distB="0" distL="114300" distR="114300" simplePos="0" relativeHeight="251695104" behindDoc="0" locked="0" layoutInCell="1" allowOverlap="1" wp14:anchorId="1EE31F0A" wp14:editId="7B2AABD0">
                <wp:simplePos x="0" y="0"/>
                <wp:positionH relativeFrom="column">
                  <wp:posOffset>739471</wp:posOffset>
                </wp:positionH>
                <wp:positionV relativeFrom="paragraph">
                  <wp:posOffset>7951</wp:posOffset>
                </wp:positionV>
                <wp:extent cx="1630018" cy="0"/>
                <wp:effectExtent l="0" t="0" r="0" b="0"/>
                <wp:wrapNone/>
                <wp:docPr id="1480806397" name="Straight Connector 2"/>
                <wp:cNvGraphicFramePr/>
                <a:graphic xmlns:a="http://schemas.openxmlformats.org/drawingml/2006/main">
                  <a:graphicData uri="http://schemas.microsoft.com/office/word/2010/wordprocessingShape">
                    <wps:wsp>
                      <wps:cNvCnPr/>
                      <wps:spPr>
                        <a:xfrm>
                          <a:off x="0" y="0"/>
                          <a:ext cx="16300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97E4D6" id="Straight Connector 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8.25pt,.65pt" to="186.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" strokecolor="#5b9bd5 [3204]" strokeweight=".5pt">
                <v:stroke joinstyle="miter"/>
              </v:line>
            </w:pict>
          </mc:Fallback>
        </mc:AlternateContent>
      </w:r>
    </w:p>
    <w:p w14:paraId="5DB5A8CC" w14:textId="77777777" w:rsidR="005244EE" w:rsidRPr="00936A21" w:rsidRDefault="005244EE" w:rsidP="005244EE">
      <w:pPr>
        <w:rPr>
          <w:rFonts w:ascii="Arial" w:hAnsi="Arial" w:cs="Arial"/>
          <w:b/>
          <w:bCs/>
          <w:sz w:val="36"/>
          <w:szCs w:val="36"/>
        </w:rPr>
      </w:pPr>
      <w:r w:rsidRPr="00936A21">
        <w:rPr>
          <w:rFonts w:ascii="Arial" w:hAnsi="Arial" w:cs="Arial"/>
          <w:b/>
          <w:bCs/>
          <w:sz w:val="36"/>
          <w:szCs w:val="36"/>
        </w:rPr>
        <w:t>Stamp Prices May Cost More Again Soon</w:t>
      </w:r>
    </w:p>
    <w:p w14:paraId="1D1984BC" w14:textId="77777777" w:rsidR="005244EE" w:rsidRPr="005244EE" w:rsidRDefault="005244EE" w:rsidP="005244EE">
      <w:pPr>
        <w:rPr>
          <w:rFonts w:ascii="Arial" w:hAnsi="Arial" w:cs="Arial"/>
          <w:b/>
          <w:bCs/>
          <w:sz w:val="16"/>
          <w:szCs w:val="16"/>
        </w:rPr>
      </w:pPr>
    </w:p>
    <w:p w14:paraId="225184D8" w14:textId="72A644D5" w:rsidR="005244EE" w:rsidRDefault="005244EE" w:rsidP="005244EE">
      <w:pPr>
        <w:rPr>
          <w:rFonts w:ascii="Arial" w:hAnsi="Arial" w:cs="Arial"/>
        </w:rPr>
      </w:pPr>
      <w:r>
        <w:rPr>
          <w:rFonts w:ascii="Arial" w:hAnsi="Arial" w:cs="Arial"/>
        </w:rPr>
        <w:t xml:space="preserve">The United Sates Postal Service announced a proposed price increase. If approved, the rate would increase 7.8%, from $.68 to $.73. That’s a bigger increase than usual, and </w:t>
      </w:r>
      <w:proofErr w:type="gramStart"/>
      <w:r>
        <w:rPr>
          <w:rFonts w:ascii="Arial" w:hAnsi="Arial" w:cs="Arial"/>
        </w:rPr>
        <w:t>keep</w:t>
      </w:r>
      <w:proofErr w:type="gramEnd"/>
      <w:r>
        <w:rPr>
          <w:rFonts w:ascii="Arial" w:hAnsi="Arial" w:cs="Arial"/>
        </w:rPr>
        <w:t xml:space="preserve"> in mind there was an increase of $.02 just this past January. So, be sure to stock up on Forever stamps now and avoid having to pay more come July 14. </w:t>
      </w:r>
    </w:p>
    <w:p w14:paraId="01EF42DE" w14:textId="77777777" w:rsidR="006B21EB" w:rsidRDefault="005244EE" w:rsidP="006B21EB">
      <w:pPr>
        <w:jc w:val="center"/>
        <w:rPr>
          <w:rFonts w:ascii="Arial" w:hAnsi="Arial" w:cs="Arial"/>
          <w:b/>
          <w:bCs/>
          <w:sz w:val="36"/>
          <w:szCs w:val="36"/>
        </w:rPr>
      </w:pPr>
      <w:r>
        <w:rPr>
          <w:noProof/>
        </w:rPr>
        <w:lastRenderedPageBreak/>
        <w:drawing>
          <wp:anchor distT="0" distB="0" distL="114300" distR="114300" simplePos="0" relativeHeight="251688960" behindDoc="0" locked="0" layoutInCell="1" allowOverlap="1" wp14:anchorId="7BF2E9DD" wp14:editId="66BC7187">
            <wp:simplePos x="0" y="0"/>
            <wp:positionH relativeFrom="margin">
              <wp:align>left</wp:align>
            </wp:positionH>
            <wp:positionV relativeFrom="paragraph">
              <wp:posOffset>603802</wp:posOffset>
            </wp:positionV>
            <wp:extent cx="3228975" cy="2336800"/>
            <wp:effectExtent l="0" t="0" r="9525" b="6350"/>
            <wp:wrapSquare wrapText="bothSides"/>
            <wp:docPr id="519168180" name="Picture 1" descr="A person in a je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68180" name="Picture 1" descr="A person in a jee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2336800"/>
                    </a:xfrm>
                    <a:prstGeom prst="rect">
                      <a:avLst/>
                    </a:prstGeom>
                    <a:noFill/>
                    <a:ln>
                      <a:noFill/>
                    </a:ln>
                    <a:effectLst>
                      <a:softEdge rad="127000"/>
                    </a:effectLst>
                  </pic:spPr>
                </pic:pic>
              </a:graphicData>
            </a:graphic>
          </wp:anchor>
        </w:drawing>
      </w:r>
      <w:r w:rsidR="005E1A8A" w:rsidRPr="001C0B35">
        <w:rPr>
          <w:rFonts w:ascii="Arial" w:hAnsi="Arial" w:cs="Arial"/>
          <w:b/>
          <w:bCs/>
          <w:sz w:val="36"/>
          <w:szCs w:val="36"/>
        </w:rPr>
        <w:t xml:space="preserve">In Memory and Honor of </w:t>
      </w:r>
    </w:p>
    <w:p w14:paraId="0BD4E51C" w14:textId="63926310" w:rsidR="001C0B35" w:rsidRPr="001C0B35" w:rsidRDefault="005E1A8A" w:rsidP="006B21EB">
      <w:pPr>
        <w:jc w:val="center"/>
        <w:rPr>
          <w:rFonts w:ascii="Arial" w:hAnsi="Arial" w:cs="Arial"/>
          <w:b/>
          <w:bCs/>
          <w:sz w:val="36"/>
          <w:szCs w:val="36"/>
        </w:rPr>
      </w:pPr>
      <w:r w:rsidRPr="001C0B35">
        <w:rPr>
          <w:rFonts w:ascii="Arial" w:hAnsi="Arial" w:cs="Arial"/>
          <w:b/>
          <w:bCs/>
          <w:sz w:val="36"/>
          <w:szCs w:val="36"/>
        </w:rPr>
        <w:t>Jim Bright</w:t>
      </w:r>
    </w:p>
    <w:p w14:paraId="46B8D65F" w14:textId="77777777" w:rsidR="001C0B35" w:rsidRDefault="001C0B35" w:rsidP="005E1A8A">
      <w:pPr>
        <w:rPr>
          <w:rFonts w:ascii="Arial" w:hAnsi="Arial" w:cs="Arial"/>
          <w:b/>
          <w:bCs/>
        </w:rPr>
      </w:pPr>
    </w:p>
    <w:p w14:paraId="32B0720B" w14:textId="0166257D" w:rsidR="005E1A8A" w:rsidRDefault="005E1A8A" w:rsidP="005E1A8A">
      <w:pPr>
        <w:rPr>
          <w:rFonts w:ascii="Arial" w:hAnsi="Arial" w:cs="Arial"/>
        </w:rPr>
      </w:pPr>
      <w:r>
        <w:rPr>
          <w:rFonts w:ascii="Arial" w:hAnsi="Arial" w:cs="Arial"/>
        </w:rPr>
        <w:t xml:space="preserve">We lost a true gentleman and a wonderful neighbor and friend when dear Jim passed away on March 22, 2024, after a brief and difficult illness. Jim, along with his wife Anne, was always the first to jump in to help others, doing good deeds every day, never wanting to take credit for all that he did without being asked. We will miss him dearly. Rest in peace, Jim. </w:t>
      </w:r>
    </w:p>
    <w:p w14:paraId="46E9A255" w14:textId="77777777" w:rsidR="00A9744C" w:rsidRPr="00774B2A" w:rsidRDefault="00A9744C" w:rsidP="005E1A8A">
      <w:pPr>
        <w:rPr>
          <w:rFonts w:ascii="Arial" w:hAnsi="Arial" w:cs="Arial"/>
        </w:rPr>
      </w:pPr>
    </w:p>
    <w:p w14:paraId="32F2CA6A" w14:textId="274C0912" w:rsidR="006B21EB" w:rsidRDefault="005E1A8A" w:rsidP="00A9744C">
      <w:pPr>
        <w:spacing w:after="240"/>
        <w:rPr>
          <w:rFonts w:ascii="Arial" w:hAnsi="Arial" w:cs="Arial"/>
        </w:rPr>
      </w:pPr>
      <w:r>
        <w:rPr>
          <w:rFonts w:ascii="Arial" w:hAnsi="Arial" w:cs="Arial"/>
        </w:rPr>
        <w:t>The following poem is dedicated to Jim and fits him to a T:</w:t>
      </w:r>
    </w:p>
    <w:p w14:paraId="77EB3A52" w14:textId="77777777" w:rsidR="00A9744C" w:rsidRPr="006B21EB" w:rsidRDefault="005E1A8A" w:rsidP="005E1A8A">
      <w:pPr>
        <w:rPr>
          <w:rFonts w:ascii="Arial" w:hAnsi="Arial" w:cs="Arial"/>
          <w:sz w:val="36"/>
          <w:szCs w:val="36"/>
        </w:rPr>
      </w:pPr>
      <w:r w:rsidRPr="006B21EB">
        <w:rPr>
          <w:rFonts w:ascii="Arial" w:hAnsi="Arial" w:cs="Arial"/>
          <w:b/>
          <w:bCs/>
          <w:sz w:val="36"/>
          <w:szCs w:val="36"/>
        </w:rPr>
        <w:t>The Dash</w:t>
      </w:r>
    </w:p>
    <w:p w14:paraId="34B3CBC7" w14:textId="4638463C" w:rsidR="005E1A8A" w:rsidRPr="00EF0436" w:rsidRDefault="005E1A8A" w:rsidP="00A9744C">
      <w:pPr>
        <w:spacing w:after="240"/>
        <w:rPr>
          <w:rFonts w:ascii="Arial" w:hAnsi="Arial" w:cs="Arial"/>
        </w:rPr>
      </w:pPr>
      <w:r w:rsidRPr="00A9744C">
        <w:rPr>
          <w:rFonts w:ascii="Arial" w:hAnsi="Arial" w:cs="Arial"/>
          <w:i/>
          <w:iCs/>
        </w:rPr>
        <w:t>by Linda Ellis</w:t>
      </w:r>
      <w:r>
        <w:rPr>
          <w:rFonts w:ascii="Arial" w:hAnsi="Arial" w:cs="Arial"/>
        </w:rPr>
        <w:t xml:space="preserve"> Written in 1996 but even more meaningful in these troubled times.</w:t>
      </w:r>
    </w:p>
    <w:p w14:paraId="709D62BD" w14:textId="77777777" w:rsidR="005E1A8A" w:rsidRDefault="005E1A8A" w:rsidP="00A9744C">
      <w:pPr>
        <w:spacing w:after="120"/>
        <w:rPr>
          <w:rFonts w:ascii="Arial" w:hAnsi="Arial" w:cs="Arial"/>
        </w:rPr>
      </w:pPr>
      <w:r>
        <w:rPr>
          <w:rFonts w:ascii="Arial" w:hAnsi="Arial" w:cs="Arial"/>
        </w:rPr>
        <w:t>I heard a man who stood to speak at the funeral of a friend.</w:t>
      </w:r>
    </w:p>
    <w:p w14:paraId="60E1D782" w14:textId="77777777" w:rsidR="005E1A8A" w:rsidRDefault="005E1A8A" w:rsidP="00A9744C">
      <w:pPr>
        <w:spacing w:after="120"/>
        <w:rPr>
          <w:rFonts w:ascii="Arial" w:hAnsi="Arial" w:cs="Arial"/>
        </w:rPr>
      </w:pPr>
      <w:r>
        <w:rPr>
          <w:rFonts w:ascii="Arial" w:hAnsi="Arial" w:cs="Arial"/>
        </w:rPr>
        <w:t>He referred to the dates on his tombstone, from the beginning to the end.</w:t>
      </w:r>
    </w:p>
    <w:p w14:paraId="531570F7" w14:textId="77777777" w:rsidR="005E1A8A" w:rsidRDefault="005E1A8A" w:rsidP="00A9744C">
      <w:pPr>
        <w:spacing w:after="120"/>
        <w:rPr>
          <w:rFonts w:ascii="Arial" w:hAnsi="Arial" w:cs="Arial"/>
        </w:rPr>
      </w:pPr>
      <w:r>
        <w:rPr>
          <w:rFonts w:ascii="Arial" w:hAnsi="Arial" w:cs="Arial"/>
        </w:rPr>
        <w:t xml:space="preserve">He noted that first came the date of his </w:t>
      </w:r>
      <w:proofErr w:type="gramStart"/>
      <w:r>
        <w:rPr>
          <w:rFonts w:ascii="Arial" w:hAnsi="Arial" w:cs="Arial"/>
        </w:rPr>
        <w:t>birth, and</w:t>
      </w:r>
      <w:proofErr w:type="gramEnd"/>
      <w:r>
        <w:rPr>
          <w:rFonts w:ascii="Arial" w:hAnsi="Arial" w:cs="Arial"/>
        </w:rPr>
        <w:t xml:space="preserve"> spoke of the following date with tears.</w:t>
      </w:r>
    </w:p>
    <w:p w14:paraId="789B8C4B" w14:textId="77777777" w:rsidR="005E1A8A" w:rsidRDefault="005E1A8A" w:rsidP="00A9744C">
      <w:pPr>
        <w:spacing w:after="120"/>
        <w:rPr>
          <w:rFonts w:ascii="Arial" w:hAnsi="Arial" w:cs="Arial"/>
        </w:rPr>
      </w:pPr>
      <w:r>
        <w:rPr>
          <w:rFonts w:ascii="Arial" w:hAnsi="Arial" w:cs="Arial"/>
        </w:rPr>
        <w:t>But he said what mattered most of all was the dash between those years.</w:t>
      </w:r>
    </w:p>
    <w:p w14:paraId="02620DEA" w14:textId="64B7841F" w:rsidR="005E1A8A" w:rsidRDefault="005E1A8A" w:rsidP="00A9744C">
      <w:pPr>
        <w:spacing w:after="120"/>
        <w:rPr>
          <w:rFonts w:ascii="Arial" w:hAnsi="Arial" w:cs="Arial"/>
        </w:rPr>
      </w:pPr>
      <w:r>
        <w:rPr>
          <w:rFonts w:ascii="Arial" w:hAnsi="Arial" w:cs="Arial"/>
        </w:rPr>
        <w:t>For that dash represents all the time that he spent alive on earth.</w:t>
      </w:r>
    </w:p>
    <w:p w14:paraId="06BC7672" w14:textId="77777777" w:rsidR="005E1A8A" w:rsidRDefault="005E1A8A" w:rsidP="00A9744C">
      <w:pPr>
        <w:spacing w:after="120"/>
        <w:rPr>
          <w:rFonts w:ascii="Arial" w:hAnsi="Arial" w:cs="Arial"/>
        </w:rPr>
      </w:pPr>
      <w:r>
        <w:rPr>
          <w:rFonts w:ascii="Arial" w:hAnsi="Arial" w:cs="Arial"/>
        </w:rPr>
        <w:t>And now only those who loved him know what that little line is worth.</w:t>
      </w:r>
    </w:p>
    <w:p w14:paraId="07189BE2" w14:textId="77777777" w:rsidR="005E1A8A" w:rsidRDefault="005E1A8A" w:rsidP="00A9744C">
      <w:pPr>
        <w:spacing w:after="120"/>
        <w:rPr>
          <w:rFonts w:ascii="Arial" w:hAnsi="Arial" w:cs="Arial"/>
        </w:rPr>
      </w:pPr>
      <w:r>
        <w:rPr>
          <w:rFonts w:ascii="Arial" w:hAnsi="Arial" w:cs="Arial"/>
        </w:rPr>
        <w:t>For it matters not how much we own-- the cars, the house, the cash.</w:t>
      </w:r>
    </w:p>
    <w:p w14:paraId="5620D481" w14:textId="77777777" w:rsidR="005E1A8A" w:rsidRDefault="005E1A8A" w:rsidP="00A9744C">
      <w:pPr>
        <w:spacing w:after="120"/>
        <w:rPr>
          <w:rFonts w:ascii="Arial" w:hAnsi="Arial" w:cs="Arial"/>
        </w:rPr>
      </w:pPr>
      <w:r>
        <w:rPr>
          <w:rFonts w:ascii="Arial" w:hAnsi="Arial" w:cs="Arial"/>
        </w:rPr>
        <w:t>What matters most is how we live and love and how we spend our dash.</w:t>
      </w:r>
    </w:p>
    <w:p w14:paraId="44853846" w14:textId="77777777" w:rsidR="005E1A8A" w:rsidRDefault="005E1A8A" w:rsidP="00A9744C">
      <w:pPr>
        <w:spacing w:after="120"/>
        <w:rPr>
          <w:rFonts w:ascii="Arial" w:hAnsi="Arial" w:cs="Arial"/>
        </w:rPr>
      </w:pPr>
      <w:r>
        <w:rPr>
          <w:rFonts w:ascii="Arial" w:hAnsi="Arial" w:cs="Arial"/>
        </w:rPr>
        <w:t xml:space="preserve">So, think about this long and hard…are </w:t>
      </w:r>
      <w:proofErr w:type="gramStart"/>
      <w:r>
        <w:rPr>
          <w:rFonts w:ascii="Arial" w:hAnsi="Arial" w:cs="Arial"/>
        </w:rPr>
        <w:t>there</w:t>
      </w:r>
      <w:proofErr w:type="gramEnd"/>
      <w:r>
        <w:rPr>
          <w:rFonts w:ascii="Arial" w:hAnsi="Arial" w:cs="Arial"/>
        </w:rPr>
        <w:t xml:space="preserve"> things you’d like to change?</w:t>
      </w:r>
    </w:p>
    <w:p w14:paraId="45CCBF74" w14:textId="77777777" w:rsidR="005E1A8A" w:rsidRDefault="005E1A8A" w:rsidP="00A9744C">
      <w:pPr>
        <w:spacing w:after="120"/>
        <w:rPr>
          <w:rFonts w:ascii="Arial" w:hAnsi="Arial" w:cs="Arial"/>
        </w:rPr>
      </w:pPr>
      <w:r>
        <w:rPr>
          <w:rFonts w:ascii="Arial" w:hAnsi="Arial" w:cs="Arial"/>
        </w:rPr>
        <w:t>For you never know how much time is left, you could be at dash mid-range.</w:t>
      </w:r>
    </w:p>
    <w:p w14:paraId="5AD99FCD" w14:textId="77777777" w:rsidR="005E1A8A" w:rsidRDefault="005E1A8A" w:rsidP="00A9744C">
      <w:pPr>
        <w:spacing w:after="120"/>
        <w:rPr>
          <w:rFonts w:ascii="Arial" w:hAnsi="Arial" w:cs="Arial"/>
        </w:rPr>
      </w:pPr>
      <w:r>
        <w:rPr>
          <w:rFonts w:ascii="Arial" w:hAnsi="Arial" w:cs="Arial"/>
        </w:rPr>
        <w:t>If we could just slow down enough to consider what’s true and real,</w:t>
      </w:r>
    </w:p>
    <w:p w14:paraId="69D4736E" w14:textId="77777777" w:rsidR="005E1A8A" w:rsidRDefault="005E1A8A" w:rsidP="00A9744C">
      <w:pPr>
        <w:spacing w:after="120"/>
        <w:rPr>
          <w:rFonts w:ascii="Arial" w:hAnsi="Arial" w:cs="Arial"/>
        </w:rPr>
      </w:pPr>
      <w:r>
        <w:rPr>
          <w:rFonts w:ascii="Arial" w:hAnsi="Arial" w:cs="Arial"/>
        </w:rPr>
        <w:t>and always try to understand the way other people feel.</w:t>
      </w:r>
    </w:p>
    <w:p w14:paraId="165D3BC0" w14:textId="2EC909BC" w:rsidR="005E1A8A" w:rsidRDefault="005E1A8A" w:rsidP="00A9744C">
      <w:pPr>
        <w:spacing w:after="120"/>
        <w:rPr>
          <w:rFonts w:ascii="Arial" w:hAnsi="Arial" w:cs="Arial"/>
        </w:rPr>
      </w:pPr>
      <w:r>
        <w:rPr>
          <w:rFonts w:ascii="Arial" w:hAnsi="Arial" w:cs="Arial"/>
        </w:rPr>
        <w:t xml:space="preserve">And be less quick to </w:t>
      </w:r>
      <w:proofErr w:type="gramStart"/>
      <w:r>
        <w:rPr>
          <w:rFonts w:ascii="Arial" w:hAnsi="Arial" w:cs="Arial"/>
        </w:rPr>
        <w:t>anger, and</w:t>
      </w:r>
      <w:proofErr w:type="gramEnd"/>
      <w:r>
        <w:rPr>
          <w:rFonts w:ascii="Arial" w:hAnsi="Arial" w:cs="Arial"/>
        </w:rPr>
        <w:t xml:space="preserve"> show appreciation </w:t>
      </w:r>
      <w:r w:rsidR="00A9744C">
        <w:rPr>
          <w:rFonts w:ascii="Arial" w:hAnsi="Arial" w:cs="Arial"/>
        </w:rPr>
        <w:t>more.</w:t>
      </w:r>
    </w:p>
    <w:p w14:paraId="11C9E0BC" w14:textId="77777777" w:rsidR="005E1A8A" w:rsidRDefault="005E1A8A" w:rsidP="00A9744C">
      <w:pPr>
        <w:spacing w:after="120"/>
        <w:rPr>
          <w:rFonts w:ascii="Arial" w:hAnsi="Arial" w:cs="Arial"/>
        </w:rPr>
      </w:pPr>
      <w:r>
        <w:rPr>
          <w:rFonts w:ascii="Arial" w:hAnsi="Arial" w:cs="Arial"/>
        </w:rPr>
        <w:t>and love the people in our lives like we’ve never loved before.</w:t>
      </w:r>
    </w:p>
    <w:p w14:paraId="08BF57AE" w14:textId="77777777" w:rsidR="005E1A8A" w:rsidRDefault="005E1A8A" w:rsidP="00A9744C">
      <w:pPr>
        <w:spacing w:after="120"/>
        <w:rPr>
          <w:rFonts w:ascii="Arial" w:hAnsi="Arial" w:cs="Arial"/>
        </w:rPr>
      </w:pPr>
      <w:r>
        <w:rPr>
          <w:rFonts w:ascii="Arial" w:hAnsi="Arial" w:cs="Arial"/>
        </w:rPr>
        <w:t>If we treat each other with respect, and more often wear a smile,</w:t>
      </w:r>
    </w:p>
    <w:p w14:paraId="2F935759" w14:textId="77777777" w:rsidR="005E1A8A" w:rsidRDefault="005E1A8A" w:rsidP="00A9744C">
      <w:pPr>
        <w:spacing w:after="120"/>
        <w:rPr>
          <w:rFonts w:ascii="Arial" w:hAnsi="Arial" w:cs="Arial"/>
        </w:rPr>
      </w:pPr>
      <w:r>
        <w:rPr>
          <w:rFonts w:ascii="Arial" w:hAnsi="Arial" w:cs="Arial"/>
        </w:rPr>
        <w:t>Remembering that this special dash might only last awhile.</w:t>
      </w:r>
    </w:p>
    <w:p w14:paraId="428AC075" w14:textId="77777777" w:rsidR="005E1A8A" w:rsidRDefault="005E1A8A" w:rsidP="00A9744C">
      <w:pPr>
        <w:spacing w:after="120"/>
        <w:rPr>
          <w:rFonts w:ascii="Arial" w:hAnsi="Arial" w:cs="Arial"/>
        </w:rPr>
      </w:pPr>
      <w:r>
        <w:rPr>
          <w:rFonts w:ascii="Arial" w:hAnsi="Arial" w:cs="Arial"/>
        </w:rPr>
        <w:t>So, when your eulogy’s being read with your life’s actions to rehash,</w:t>
      </w:r>
    </w:p>
    <w:p w14:paraId="60061B26" w14:textId="77777777" w:rsidR="005E1A8A" w:rsidRDefault="005E1A8A" w:rsidP="00A9744C">
      <w:pPr>
        <w:spacing w:after="120"/>
        <w:rPr>
          <w:rFonts w:ascii="Arial" w:hAnsi="Arial" w:cs="Arial"/>
        </w:rPr>
      </w:pPr>
      <w:r>
        <w:rPr>
          <w:rFonts w:ascii="Arial" w:hAnsi="Arial" w:cs="Arial"/>
        </w:rPr>
        <w:t>Would you be proud of the things they say about how you spent your dash?</w:t>
      </w:r>
    </w:p>
    <w:p w14:paraId="014CD1DD" w14:textId="77777777" w:rsidR="00A9744C" w:rsidRDefault="00A9744C" w:rsidP="005E1A8A">
      <w:pPr>
        <w:rPr>
          <w:rFonts w:ascii="Arial" w:hAnsi="Arial" w:cs="Arial"/>
        </w:rPr>
      </w:pPr>
    </w:p>
    <w:p w14:paraId="6E499CCD" w14:textId="77777777" w:rsidR="006B21EB" w:rsidRDefault="006B21EB" w:rsidP="005E1A8A">
      <w:pPr>
        <w:rPr>
          <w:rFonts w:ascii="Arial" w:hAnsi="Arial" w:cs="Arial"/>
        </w:rPr>
      </w:pPr>
    </w:p>
    <w:p w14:paraId="654C680E" w14:textId="77777777" w:rsidR="005E1A8A" w:rsidRDefault="005E1A8A" w:rsidP="005E1A8A">
      <w:pPr>
        <w:rPr>
          <w:rFonts w:ascii="Arial" w:hAnsi="Arial" w:cs="Arial"/>
        </w:rPr>
      </w:pPr>
      <w:r w:rsidRPr="00B81B25">
        <w:rPr>
          <w:rFonts w:ascii="Arial" w:hAnsi="Arial" w:cs="Arial"/>
        </w:rPr>
        <w:t xml:space="preserve">Dear Jim spent his “dash” </w:t>
      </w:r>
      <w:r>
        <w:rPr>
          <w:rFonts w:ascii="Arial" w:hAnsi="Arial" w:cs="Arial"/>
        </w:rPr>
        <w:t>in an exemplary way- caring about others and doing good deeds every day. Let’s all follow Jim’s beautiful example and help our world be a better, more loving place.</w:t>
      </w:r>
    </w:p>
    <w:p w14:paraId="1C5E4BE6" w14:textId="77777777" w:rsidR="00A9744C" w:rsidRDefault="00A9744C" w:rsidP="005E1A8A">
      <w:pPr>
        <w:rPr>
          <w:rFonts w:ascii="Arial" w:hAnsi="Arial" w:cs="Arial"/>
        </w:rPr>
      </w:pPr>
    </w:p>
    <w:p w14:paraId="53598DD2" w14:textId="77777777" w:rsidR="00A9744C" w:rsidRPr="00B81B25" w:rsidRDefault="00A9744C" w:rsidP="005E1A8A">
      <w:pPr>
        <w:rPr>
          <w:rFonts w:ascii="Arial" w:hAnsi="Arial" w:cs="Arial"/>
        </w:rPr>
      </w:pPr>
    </w:p>
    <w:p w14:paraId="366E2D2D" w14:textId="77777777" w:rsidR="006B21EB" w:rsidRDefault="006B21EB" w:rsidP="005244EE">
      <w:pPr>
        <w:rPr>
          <w:rFonts w:ascii="Arial" w:hAnsi="Arial" w:cs="Arial"/>
          <w:b/>
          <w:bCs/>
          <w:sz w:val="36"/>
          <w:szCs w:val="36"/>
        </w:rPr>
      </w:pPr>
    </w:p>
    <w:p w14:paraId="7FD8B77A" w14:textId="77777777" w:rsidR="006B21EB" w:rsidRDefault="006B21EB" w:rsidP="005244EE">
      <w:pPr>
        <w:rPr>
          <w:rFonts w:ascii="Arial" w:hAnsi="Arial" w:cs="Arial"/>
          <w:b/>
          <w:bCs/>
          <w:sz w:val="36"/>
          <w:szCs w:val="36"/>
        </w:rPr>
      </w:pPr>
    </w:p>
    <w:p w14:paraId="56FAE914" w14:textId="56EB94BF" w:rsidR="005244EE" w:rsidRPr="005E1A8A" w:rsidRDefault="005244EE" w:rsidP="005244EE">
      <w:pPr>
        <w:rPr>
          <w:rFonts w:ascii="Arial" w:hAnsi="Arial" w:cs="Arial"/>
          <w:b/>
          <w:bCs/>
          <w:sz w:val="36"/>
          <w:szCs w:val="36"/>
        </w:rPr>
      </w:pPr>
      <w:r w:rsidRPr="005E1A8A">
        <w:rPr>
          <w:rFonts w:ascii="Arial" w:hAnsi="Arial" w:cs="Arial"/>
          <w:b/>
          <w:bCs/>
          <w:sz w:val="36"/>
          <w:szCs w:val="36"/>
        </w:rPr>
        <w:lastRenderedPageBreak/>
        <w:t>My Grandma’s Hands</w:t>
      </w:r>
    </w:p>
    <w:p w14:paraId="72CC7A0E" w14:textId="77777777" w:rsidR="005244EE" w:rsidRPr="005E1A8A" w:rsidRDefault="005244EE" w:rsidP="005244EE">
      <w:pPr>
        <w:rPr>
          <w:rFonts w:ascii="Arial" w:hAnsi="Arial" w:cs="Arial"/>
          <w:i/>
          <w:iCs/>
        </w:rPr>
      </w:pPr>
      <w:r w:rsidRPr="005E1A8A">
        <w:rPr>
          <w:rFonts w:ascii="Arial" w:hAnsi="Arial" w:cs="Arial"/>
          <w:i/>
          <w:iCs/>
        </w:rPr>
        <w:t>by Gladys Cole</w:t>
      </w:r>
      <w:r w:rsidRPr="005E1A8A">
        <w:rPr>
          <w:rFonts w:ascii="Arial" w:hAnsi="Arial" w:cs="Arial"/>
          <w:b/>
          <w:bCs/>
          <w:i/>
          <w:iCs/>
        </w:rPr>
        <w:t xml:space="preserve"> </w:t>
      </w:r>
      <w:r w:rsidRPr="005E1A8A">
        <w:rPr>
          <w:rFonts w:ascii="Arial" w:hAnsi="Arial" w:cs="Arial"/>
          <w:i/>
          <w:iCs/>
        </w:rPr>
        <w:t>in honor of Mother’s Day</w:t>
      </w:r>
    </w:p>
    <w:p w14:paraId="29736A77" w14:textId="77777777" w:rsidR="005244EE" w:rsidRDefault="005244EE" w:rsidP="005244EE">
      <w:pPr>
        <w:rPr>
          <w:rFonts w:ascii="Arial" w:hAnsi="Arial" w:cs="Arial"/>
        </w:rPr>
      </w:pPr>
    </w:p>
    <w:p w14:paraId="4BC828FA" w14:textId="77777777" w:rsidR="005244EE" w:rsidRDefault="005244EE" w:rsidP="005244EE">
      <w:pPr>
        <w:rPr>
          <w:rFonts w:ascii="Arial" w:hAnsi="Arial" w:cs="Arial"/>
        </w:rPr>
      </w:pPr>
      <w:r>
        <w:rPr>
          <w:rFonts w:ascii="Arial" w:hAnsi="Arial" w:cs="Arial"/>
        </w:rPr>
        <w:t>My grandma’s hands could heal my hurt or cool my fevered brow.</w:t>
      </w:r>
    </w:p>
    <w:p w14:paraId="58D8DF2D" w14:textId="6CA50AE2" w:rsidR="005244EE" w:rsidRDefault="005244EE" w:rsidP="005244EE">
      <w:pPr>
        <w:rPr>
          <w:rFonts w:ascii="Arial" w:hAnsi="Arial" w:cs="Arial"/>
        </w:rPr>
      </w:pPr>
      <w:r>
        <w:rPr>
          <w:rFonts w:ascii="Arial" w:hAnsi="Arial" w:cs="Arial"/>
        </w:rPr>
        <w:t>Her care- and not a learned degree-experience taught her how.</w:t>
      </w:r>
    </w:p>
    <w:p w14:paraId="12F6B1D1" w14:textId="281C73A7" w:rsidR="005244EE" w:rsidRDefault="005244EE" w:rsidP="005244EE">
      <w:pPr>
        <w:rPr>
          <w:rFonts w:ascii="Arial" w:hAnsi="Arial" w:cs="Arial"/>
        </w:rPr>
      </w:pPr>
      <w:r>
        <w:rPr>
          <w:rFonts w:ascii="Arial" w:hAnsi="Arial" w:cs="Arial"/>
        </w:rPr>
        <w:t>I always knew that I was loved by deeds, a hug, or smile.</w:t>
      </w:r>
    </w:p>
    <w:p w14:paraId="1D106B0E" w14:textId="1DF71257" w:rsidR="005244EE" w:rsidRDefault="005244EE" w:rsidP="005244EE">
      <w:pPr>
        <w:rPr>
          <w:rFonts w:ascii="Arial" w:hAnsi="Arial" w:cs="Arial"/>
        </w:rPr>
      </w:pPr>
      <w:r>
        <w:rPr>
          <w:rFonts w:ascii="Arial" w:hAnsi="Arial" w:cs="Arial"/>
        </w:rPr>
        <w:t>She proved it in so many ways, ’twas special-grandma style.</w:t>
      </w:r>
    </w:p>
    <w:p w14:paraId="19E7C08B" w14:textId="7E071401" w:rsidR="005244EE" w:rsidRDefault="005244EE" w:rsidP="005244EE">
      <w:pPr>
        <w:rPr>
          <w:rFonts w:ascii="Arial" w:hAnsi="Arial" w:cs="Arial"/>
        </w:rPr>
      </w:pPr>
      <w:r>
        <w:rPr>
          <w:rFonts w:ascii="Arial" w:hAnsi="Arial" w:cs="Arial"/>
        </w:rPr>
        <w:t>Sometimes she was my playmate, oft times my mentor, too.</w:t>
      </w:r>
    </w:p>
    <w:p w14:paraId="6AD260C5" w14:textId="4D504E66" w:rsidR="005244EE" w:rsidRDefault="005244EE" w:rsidP="005244EE">
      <w:pPr>
        <w:rPr>
          <w:rFonts w:ascii="Arial" w:hAnsi="Arial" w:cs="Arial"/>
        </w:rPr>
      </w:pPr>
      <w:r>
        <w:rPr>
          <w:rFonts w:ascii="Arial" w:hAnsi="Arial" w:cs="Arial"/>
        </w:rPr>
        <w:t>I learned to take life as it came; that’s helped me my life through.</w:t>
      </w:r>
    </w:p>
    <w:p w14:paraId="23D76253" w14:textId="3F1BC782" w:rsidR="005244EE" w:rsidRDefault="005244EE" w:rsidP="005244EE">
      <w:pPr>
        <w:rPr>
          <w:rFonts w:ascii="Arial" w:hAnsi="Arial" w:cs="Arial"/>
        </w:rPr>
      </w:pPr>
      <w:r>
        <w:rPr>
          <w:rFonts w:ascii="Arial" w:hAnsi="Arial" w:cs="Arial"/>
        </w:rPr>
        <w:t>Then I grew up and she grew old, yet our love had no end.</w:t>
      </w:r>
    </w:p>
    <w:p w14:paraId="18E3CE44" w14:textId="3628353C" w:rsidR="005244EE" w:rsidRDefault="005244EE" w:rsidP="005244EE">
      <w:pPr>
        <w:rPr>
          <w:rFonts w:ascii="Arial" w:hAnsi="Arial" w:cs="Arial"/>
        </w:rPr>
      </w:pPr>
      <w:r>
        <w:rPr>
          <w:rFonts w:ascii="Arial" w:hAnsi="Arial" w:cs="Arial"/>
        </w:rPr>
        <w:t>For I was blessed as long as she lived, because grandma was my friend.</w:t>
      </w:r>
    </w:p>
    <w:p w14:paraId="766CBE72" w14:textId="371CCC58" w:rsidR="005244EE" w:rsidRDefault="005244EE" w:rsidP="005244EE">
      <w:pPr>
        <w:rPr>
          <w:rFonts w:ascii="Arial" w:hAnsi="Arial" w:cs="Arial"/>
        </w:rPr>
      </w:pPr>
    </w:p>
    <w:p w14:paraId="44D32103" w14:textId="66D810AD" w:rsidR="005244EE" w:rsidRDefault="00AC1DFE" w:rsidP="005244EE">
      <w:pPr>
        <w:rPr>
          <w:rFonts w:ascii="Arial" w:hAnsi="Arial" w:cs="Arial"/>
        </w:rPr>
      </w:pPr>
      <w:r>
        <w:rPr>
          <w:rFonts w:ascii="Arial" w:hAnsi="Arial" w:cs="Arial"/>
          <w:noProof/>
        </w:rPr>
        <mc:AlternateContent>
          <mc:Choice Requires="wps">
            <w:drawing>
              <wp:anchor distT="0" distB="0" distL="114300" distR="114300" simplePos="0" relativeHeight="251697152" behindDoc="0" locked="0" layoutInCell="1" allowOverlap="1" wp14:anchorId="52D2AD77" wp14:editId="6E3C9DAB">
                <wp:simplePos x="0" y="0"/>
                <wp:positionH relativeFrom="column">
                  <wp:posOffset>739471</wp:posOffset>
                </wp:positionH>
                <wp:positionV relativeFrom="paragraph">
                  <wp:posOffset>7316</wp:posOffset>
                </wp:positionV>
                <wp:extent cx="1630018" cy="0"/>
                <wp:effectExtent l="0" t="0" r="0" b="0"/>
                <wp:wrapNone/>
                <wp:docPr id="1285282234" name="Straight Connector 2"/>
                <wp:cNvGraphicFramePr/>
                <a:graphic xmlns:a="http://schemas.openxmlformats.org/drawingml/2006/main">
                  <a:graphicData uri="http://schemas.microsoft.com/office/word/2010/wordprocessingShape">
                    <wps:wsp>
                      <wps:cNvCnPr/>
                      <wps:spPr>
                        <a:xfrm>
                          <a:off x="0" y="0"/>
                          <a:ext cx="16300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47FB3D" id="Straight Connector 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8.25pt,.6pt" to="186.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" strokecolor="#5b9bd5 [3204]" strokeweight=".5pt">
                <v:stroke joinstyle="miter"/>
              </v:line>
            </w:pict>
          </mc:Fallback>
        </mc:AlternateContent>
      </w:r>
    </w:p>
    <w:p w14:paraId="0CAAE5F6" w14:textId="77777777" w:rsidR="00783AA2" w:rsidRPr="001C0B35" w:rsidRDefault="00783AA2" w:rsidP="00783AA2">
      <w:pPr>
        <w:rPr>
          <w:rFonts w:ascii="Arial" w:hAnsi="Arial" w:cs="Arial"/>
          <w:b/>
          <w:bCs/>
          <w:sz w:val="36"/>
          <w:szCs w:val="36"/>
        </w:rPr>
      </w:pPr>
      <w:r w:rsidRPr="001C0B35">
        <w:rPr>
          <w:rFonts w:ascii="Arial" w:hAnsi="Arial" w:cs="Arial"/>
          <w:b/>
          <w:bCs/>
          <w:sz w:val="36"/>
          <w:szCs w:val="36"/>
        </w:rPr>
        <w:t>Memorial Day</w:t>
      </w:r>
    </w:p>
    <w:p w14:paraId="1344B33C" w14:textId="527BA379" w:rsidR="00783AA2" w:rsidRPr="001C0B35" w:rsidRDefault="00783AA2" w:rsidP="00783AA2">
      <w:pPr>
        <w:rPr>
          <w:rFonts w:ascii="Arial" w:hAnsi="Arial" w:cs="Arial"/>
          <w:sz w:val="28"/>
          <w:szCs w:val="28"/>
        </w:rPr>
      </w:pPr>
      <w:r w:rsidRPr="001C0B35">
        <w:rPr>
          <w:rFonts w:ascii="Arial" w:hAnsi="Arial" w:cs="Arial"/>
          <w:b/>
          <w:bCs/>
          <w:sz w:val="28"/>
          <w:szCs w:val="28"/>
        </w:rPr>
        <w:t>May 27</w:t>
      </w:r>
      <w:r w:rsidRPr="001C0B35">
        <w:rPr>
          <w:rFonts w:ascii="Arial" w:hAnsi="Arial" w:cs="Arial"/>
          <w:sz w:val="28"/>
          <w:szCs w:val="28"/>
        </w:rPr>
        <w:t xml:space="preserve"> </w:t>
      </w:r>
    </w:p>
    <w:p w14:paraId="4D9CC65C" w14:textId="036F3130" w:rsidR="00783AA2" w:rsidRDefault="00783AA2" w:rsidP="00783AA2">
      <w:pPr>
        <w:rPr>
          <w:rFonts w:ascii="Arial" w:hAnsi="Arial" w:cs="Arial"/>
        </w:rPr>
      </w:pPr>
    </w:p>
    <w:p w14:paraId="12728ECB" w14:textId="707BAC98" w:rsidR="00783AA2" w:rsidRDefault="006B21EB" w:rsidP="00783AA2">
      <w:pPr>
        <w:rPr>
          <w:rFonts w:ascii="Arial" w:hAnsi="Arial" w:cs="Arial"/>
        </w:rPr>
      </w:pPr>
      <w:r w:rsidRPr="006B21EB">
        <w:rPr>
          <w:rFonts w:ascii="Arial" w:hAnsi="Arial" w:cs="Arial"/>
          <w:b/>
          <w:bCs/>
          <w:noProof/>
        </w:rPr>
        <w:drawing>
          <wp:anchor distT="0" distB="0" distL="114300" distR="114300" simplePos="0" relativeHeight="251689984" behindDoc="1" locked="0" layoutInCell="1" allowOverlap="1" wp14:anchorId="50BA761E" wp14:editId="01CA904B">
            <wp:simplePos x="0" y="0"/>
            <wp:positionH relativeFrom="margin">
              <wp:posOffset>34594</wp:posOffset>
            </wp:positionH>
            <wp:positionV relativeFrom="paragraph">
              <wp:posOffset>2687320</wp:posOffset>
            </wp:positionV>
            <wp:extent cx="2730500" cy="1014730"/>
            <wp:effectExtent l="0" t="0" r="0" b="0"/>
            <wp:wrapTopAndBottom/>
            <wp:docPr id="23297053" name="Picture 1" descr="A memorial day card with a fla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7053" name="Picture 1" descr="A memorial day card with a flag and text&#10;&#10;Description automatically generated"/>
                    <pic:cNvPicPr/>
                  </pic:nvPicPr>
                  <pic:blipFill rotWithShape="1">
                    <a:blip r:embed="rId15"/>
                    <a:srcRect t="20691"/>
                    <a:stretch/>
                  </pic:blipFill>
                  <pic:spPr bwMode="auto">
                    <a:xfrm>
                      <a:off x="0" y="0"/>
                      <a:ext cx="273050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AA2" w:rsidRPr="00F53F79">
        <w:rPr>
          <w:rFonts w:ascii="Arial" w:hAnsi="Arial" w:cs="Arial"/>
        </w:rPr>
        <w:t>Formerly known as Decoration Day</w:t>
      </w:r>
      <w:r w:rsidR="00783AA2">
        <w:rPr>
          <w:rFonts w:ascii="Arial" w:hAnsi="Arial" w:cs="Arial"/>
          <w:b/>
          <w:bCs/>
        </w:rPr>
        <w:t xml:space="preserve">, </w:t>
      </w:r>
      <w:r w:rsidR="00783AA2" w:rsidRPr="00F13339">
        <w:rPr>
          <w:rFonts w:ascii="Arial" w:hAnsi="Arial" w:cs="Arial"/>
        </w:rPr>
        <w:t>Memorial Day commemorates all the men and women who have died in military</w:t>
      </w:r>
      <w:r w:rsidR="00783AA2">
        <w:rPr>
          <w:rFonts w:ascii="Arial" w:hAnsi="Arial" w:cs="Arial"/>
        </w:rPr>
        <w:t xml:space="preserve"> service for the United States. It was originally begun to honor Union soldiers who died during the Civil War, but after World War I, it was extended to include all U.S. military who died in any war or military action. The current name for this observance, Memorial Day, came into use after WWII. Take time on this holiday to be thankful for all those who sacrificed their lives so that we could remain free. Memorial Day is often confused with Veterans’ Day in November. Remember that Memorial Day honors those who died while serving in the United States military.</w:t>
      </w:r>
    </w:p>
    <w:p w14:paraId="5E3287D1" w14:textId="77777777" w:rsidR="00A9744C" w:rsidRDefault="005E1A8A" w:rsidP="005E1A8A">
      <w:pPr>
        <w:rPr>
          <w:rFonts w:ascii="Arial" w:hAnsi="Arial" w:cs="Arial"/>
          <w:b/>
          <w:bCs/>
          <w:sz w:val="36"/>
          <w:szCs w:val="36"/>
        </w:rPr>
      </w:pPr>
      <w:r w:rsidRPr="00A9744C">
        <w:rPr>
          <w:rFonts w:ascii="Arial" w:hAnsi="Arial" w:cs="Arial"/>
          <w:b/>
          <w:bCs/>
          <w:sz w:val="36"/>
          <w:szCs w:val="36"/>
        </w:rPr>
        <w:t>Summit 55+</w:t>
      </w:r>
    </w:p>
    <w:p w14:paraId="75D75BA6" w14:textId="629A8D7B" w:rsidR="00A9744C" w:rsidRPr="00A9744C" w:rsidRDefault="005E1A8A" w:rsidP="005E1A8A">
      <w:pPr>
        <w:rPr>
          <w:rFonts w:ascii="Arial" w:hAnsi="Arial" w:cs="Arial"/>
          <w:b/>
          <w:bCs/>
          <w:sz w:val="28"/>
          <w:szCs w:val="28"/>
        </w:rPr>
      </w:pPr>
      <w:r w:rsidRPr="00A9744C">
        <w:rPr>
          <w:rFonts w:ascii="Arial" w:hAnsi="Arial" w:cs="Arial"/>
          <w:b/>
          <w:bCs/>
          <w:sz w:val="28"/>
          <w:szCs w:val="28"/>
        </w:rPr>
        <w:t>March 29</w:t>
      </w:r>
    </w:p>
    <w:p w14:paraId="7D43442E" w14:textId="77777777" w:rsidR="00A9744C" w:rsidRDefault="00A9744C" w:rsidP="005E1A8A">
      <w:pPr>
        <w:rPr>
          <w:rFonts w:ascii="Arial" w:hAnsi="Arial" w:cs="Arial"/>
          <w:b/>
          <w:bCs/>
        </w:rPr>
      </w:pPr>
    </w:p>
    <w:p w14:paraId="3F40C677" w14:textId="7626D8A8" w:rsidR="005E1A8A" w:rsidRDefault="005E1A8A" w:rsidP="005E1A8A">
      <w:pPr>
        <w:rPr>
          <w:rFonts w:ascii="Arial" w:hAnsi="Arial" w:cs="Arial"/>
        </w:rPr>
      </w:pPr>
      <w:r>
        <w:rPr>
          <w:rFonts w:ascii="Arial" w:hAnsi="Arial" w:cs="Arial"/>
        </w:rPr>
        <w:t xml:space="preserve">This first-time event was provided by Virginia Beach City Councilman Chris Taylor. The purpose of the event was to introduce city programs that benefit seniors.   Barbara Henley was invited to participate and present regarding the Senior Resource Center.  There was a large audience in </w:t>
      </w:r>
      <w:r w:rsidR="00A9744C">
        <w:rPr>
          <w:rFonts w:ascii="Arial" w:hAnsi="Arial" w:cs="Arial"/>
        </w:rPr>
        <w:t>attendance,</w:t>
      </w:r>
      <w:r>
        <w:rPr>
          <w:rFonts w:ascii="Arial" w:hAnsi="Arial" w:cs="Arial"/>
        </w:rPr>
        <w:t xml:space="preserve"> and they were very interested in what we </w:t>
      </w:r>
      <w:proofErr w:type="gramStart"/>
      <w:r>
        <w:rPr>
          <w:rFonts w:ascii="Arial" w:hAnsi="Arial" w:cs="Arial"/>
        </w:rPr>
        <w:t>have</w:t>
      </w:r>
      <w:proofErr w:type="gramEnd"/>
      <w:r>
        <w:rPr>
          <w:rFonts w:ascii="Arial" w:hAnsi="Arial" w:cs="Arial"/>
        </w:rPr>
        <w:t xml:space="preserve"> accomplished. We can be proud that we are the only senior program like it in the entire city, and Mr. Taylor hopes our program can be replicated in other areas of Virginia Beach. While sharing our story with the audience, we were reminded that we have been in existence for 16 ½ years- quite a feat!</w:t>
      </w:r>
    </w:p>
    <w:p w14:paraId="2B981BE9" w14:textId="1724499E" w:rsidR="00A9744C" w:rsidRDefault="00A9744C" w:rsidP="005E1A8A">
      <w:pPr>
        <w:rPr>
          <w:rFonts w:ascii="Arial" w:hAnsi="Arial" w:cs="Arial"/>
        </w:rPr>
      </w:pPr>
    </w:p>
    <w:p w14:paraId="399DFF61" w14:textId="6628E712" w:rsidR="00A9744C" w:rsidRDefault="00AC1DFE" w:rsidP="005E1A8A">
      <w:pPr>
        <w:rPr>
          <w:rFonts w:ascii="Arial" w:hAnsi="Arial" w:cs="Arial"/>
        </w:rPr>
      </w:pPr>
      <w:r>
        <w:rPr>
          <w:rFonts w:ascii="Arial" w:hAnsi="Arial" w:cs="Arial"/>
          <w:noProof/>
        </w:rPr>
        <mc:AlternateContent>
          <mc:Choice Requires="wps">
            <w:drawing>
              <wp:anchor distT="0" distB="0" distL="114300" distR="114300" simplePos="0" relativeHeight="251699200" behindDoc="0" locked="0" layoutInCell="1" allowOverlap="1" wp14:anchorId="2211818B" wp14:editId="5D881E0B">
                <wp:simplePos x="0" y="0"/>
                <wp:positionH relativeFrom="column">
                  <wp:posOffset>755374</wp:posOffset>
                </wp:positionH>
                <wp:positionV relativeFrom="paragraph">
                  <wp:posOffset>7317</wp:posOffset>
                </wp:positionV>
                <wp:extent cx="1630018" cy="0"/>
                <wp:effectExtent l="0" t="0" r="0" b="0"/>
                <wp:wrapNone/>
                <wp:docPr id="821561316" name="Straight Connector 2"/>
                <wp:cNvGraphicFramePr/>
                <a:graphic xmlns:a="http://schemas.openxmlformats.org/drawingml/2006/main">
                  <a:graphicData uri="http://schemas.microsoft.com/office/word/2010/wordprocessingShape">
                    <wps:wsp>
                      <wps:cNvCnPr/>
                      <wps:spPr>
                        <a:xfrm>
                          <a:off x="0" y="0"/>
                          <a:ext cx="16300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F96C69" id="Straight Connector 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59.5pt,.6pt" to="187.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" strokecolor="#5b9bd5 [3204]" strokeweight=".5pt">
                <v:stroke joinstyle="miter"/>
              </v:line>
            </w:pict>
          </mc:Fallback>
        </mc:AlternateContent>
      </w:r>
    </w:p>
    <w:p w14:paraId="63D8D643" w14:textId="77777777" w:rsidR="006B21EB" w:rsidRDefault="006B21EB" w:rsidP="005E1A8A">
      <w:pPr>
        <w:rPr>
          <w:rFonts w:ascii="Arial" w:hAnsi="Arial" w:cs="Arial"/>
        </w:rPr>
      </w:pPr>
    </w:p>
    <w:p w14:paraId="6A8E32BA" w14:textId="77777777" w:rsidR="00A9744C" w:rsidRPr="00A9744C" w:rsidRDefault="005E1A8A" w:rsidP="005E1A8A">
      <w:pPr>
        <w:rPr>
          <w:rFonts w:ascii="Arial" w:hAnsi="Arial" w:cs="Arial"/>
          <w:sz w:val="36"/>
          <w:szCs w:val="36"/>
        </w:rPr>
      </w:pPr>
      <w:r w:rsidRPr="00A9744C">
        <w:rPr>
          <w:rFonts w:ascii="Arial" w:hAnsi="Arial" w:cs="Arial"/>
          <w:b/>
          <w:bCs/>
          <w:sz w:val="36"/>
          <w:szCs w:val="36"/>
        </w:rPr>
        <w:t>Farmers Market Friday Night Hoedowns</w:t>
      </w:r>
    </w:p>
    <w:p w14:paraId="7970E7D8" w14:textId="77777777" w:rsidR="00A9744C" w:rsidRDefault="00A9744C" w:rsidP="005E1A8A">
      <w:pPr>
        <w:rPr>
          <w:rFonts w:ascii="Arial" w:hAnsi="Arial" w:cs="Arial"/>
        </w:rPr>
      </w:pPr>
    </w:p>
    <w:p w14:paraId="330A93DB" w14:textId="7E52D804" w:rsidR="005E1A8A" w:rsidRDefault="005E1A8A" w:rsidP="005E1A8A">
      <w:pPr>
        <w:rPr>
          <w:rFonts w:ascii="Arial" w:hAnsi="Arial" w:cs="Arial"/>
        </w:rPr>
      </w:pPr>
      <w:r>
        <w:rPr>
          <w:rFonts w:ascii="Arial" w:hAnsi="Arial" w:cs="Arial"/>
        </w:rPr>
        <w:t xml:space="preserve">These free concerts are held every Friday night, from April through October at the Farmers Market. That’s located at 3640 Dam Neck Road, at the intersection of Princess Anne and Dam Neck Roads, across from </w:t>
      </w:r>
      <w:proofErr w:type="spellStart"/>
      <w:r>
        <w:rPr>
          <w:rFonts w:ascii="Arial" w:hAnsi="Arial" w:cs="Arial"/>
        </w:rPr>
        <w:t>Landstown</w:t>
      </w:r>
      <w:proofErr w:type="spellEnd"/>
      <w:r>
        <w:rPr>
          <w:rFonts w:ascii="Arial" w:hAnsi="Arial" w:cs="Arial"/>
        </w:rPr>
        <w:t xml:space="preserve"> Shopping Center. The concerts are held rain or shine, from 7-9 p.m., and line dancers are welcome to join in. It’s suggested that you bring your own blanket or chair.</w:t>
      </w:r>
    </w:p>
    <w:p w14:paraId="75897D9B" w14:textId="77777777" w:rsidR="00A9744C" w:rsidRDefault="00A9744C" w:rsidP="005E1A8A">
      <w:pPr>
        <w:rPr>
          <w:rFonts w:ascii="Arial" w:hAnsi="Arial" w:cs="Arial"/>
        </w:rPr>
      </w:pPr>
    </w:p>
    <w:p w14:paraId="37D6FD1E" w14:textId="77777777" w:rsidR="005E1A8A" w:rsidRDefault="005E1A8A" w:rsidP="005E1A8A">
      <w:pPr>
        <w:rPr>
          <w:rFonts w:ascii="Arial" w:hAnsi="Arial" w:cs="Arial"/>
        </w:rPr>
      </w:pPr>
      <w:r>
        <w:rPr>
          <w:rFonts w:ascii="Arial" w:hAnsi="Arial" w:cs="Arial"/>
        </w:rPr>
        <w:t>May 2024 Schedule of Bands</w:t>
      </w:r>
    </w:p>
    <w:p w14:paraId="4DB94974" w14:textId="0BA8FE1F" w:rsidR="005E1A8A" w:rsidRDefault="005E1A8A" w:rsidP="005E1A8A">
      <w:pPr>
        <w:rPr>
          <w:rFonts w:ascii="Arial" w:hAnsi="Arial" w:cs="Arial"/>
        </w:rPr>
      </w:pPr>
      <w:r>
        <w:rPr>
          <w:rFonts w:ascii="Arial" w:hAnsi="Arial" w:cs="Arial"/>
        </w:rPr>
        <w:t>May 3</w:t>
      </w:r>
      <w:r w:rsidR="00A9744C">
        <w:rPr>
          <w:rFonts w:ascii="Arial" w:hAnsi="Arial" w:cs="Arial"/>
        </w:rPr>
        <w:tab/>
      </w:r>
      <w:r w:rsidR="00A9744C">
        <w:rPr>
          <w:rFonts w:ascii="Arial" w:hAnsi="Arial" w:cs="Arial"/>
        </w:rPr>
        <w:tab/>
      </w:r>
      <w:r>
        <w:rPr>
          <w:rFonts w:ascii="Arial" w:hAnsi="Arial" w:cs="Arial"/>
        </w:rPr>
        <w:t xml:space="preserve">Dallas Band </w:t>
      </w:r>
    </w:p>
    <w:p w14:paraId="5843D403" w14:textId="6D29B2E4" w:rsidR="005E1A8A" w:rsidRDefault="005E1A8A" w:rsidP="005E1A8A">
      <w:pPr>
        <w:rPr>
          <w:rFonts w:ascii="Arial" w:hAnsi="Arial" w:cs="Arial"/>
        </w:rPr>
      </w:pPr>
      <w:r>
        <w:rPr>
          <w:rFonts w:ascii="Arial" w:hAnsi="Arial" w:cs="Arial"/>
        </w:rPr>
        <w:t xml:space="preserve">May </w:t>
      </w:r>
      <w:proofErr w:type="gramStart"/>
      <w:r>
        <w:rPr>
          <w:rFonts w:ascii="Arial" w:hAnsi="Arial" w:cs="Arial"/>
        </w:rPr>
        <w:t xml:space="preserve">10  </w:t>
      </w:r>
      <w:r w:rsidR="00A9744C">
        <w:rPr>
          <w:rFonts w:ascii="Arial" w:hAnsi="Arial" w:cs="Arial"/>
        </w:rPr>
        <w:tab/>
      </w:r>
      <w:proofErr w:type="gramEnd"/>
      <w:r>
        <w:rPr>
          <w:rFonts w:ascii="Arial" w:hAnsi="Arial" w:cs="Arial"/>
        </w:rPr>
        <w:t>Timeline</w:t>
      </w:r>
    </w:p>
    <w:p w14:paraId="3D294E02" w14:textId="45B3FCEF" w:rsidR="005E1A8A" w:rsidRDefault="005E1A8A" w:rsidP="005E1A8A">
      <w:pPr>
        <w:rPr>
          <w:rFonts w:ascii="Arial" w:hAnsi="Arial" w:cs="Arial"/>
        </w:rPr>
      </w:pPr>
      <w:r>
        <w:rPr>
          <w:rFonts w:ascii="Arial" w:hAnsi="Arial" w:cs="Arial"/>
        </w:rPr>
        <w:t xml:space="preserve">May 17 </w:t>
      </w:r>
      <w:r w:rsidR="00A9744C">
        <w:rPr>
          <w:rFonts w:ascii="Arial" w:hAnsi="Arial" w:cs="Arial"/>
        </w:rPr>
        <w:tab/>
      </w:r>
      <w:r w:rsidR="00A9744C">
        <w:rPr>
          <w:rFonts w:ascii="Arial" w:hAnsi="Arial" w:cs="Arial"/>
        </w:rPr>
        <w:tab/>
      </w:r>
      <w:r>
        <w:rPr>
          <w:rFonts w:ascii="Arial" w:hAnsi="Arial" w:cs="Arial"/>
        </w:rPr>
        <w:t>The Country Rockers</w:t>
      </w:r>
    </w:p>
    <w:p w14:paraId="74A2712C" w14:textId="51988A05" w:rsidR="005E1A8A" w:rsidRDefault="005E1A8A" w:rsidP="005E1A8A">
      <w:pPr>
        <w:rPr>
          <w:rFonts w:ascii="Arial" w:hAnsi="Arial" w:cs="Arial"/>
        </w:rPr>
      </w:pPr>
      <w:r>
        <w:rPr>
          <w:rFonts w:ascii="Arial" w:hAnsi="Arial" w:cs="Arial"/>
        </w:rPr>
        <w:t xml:space="preserve">May 24 </w:t>
      </w:r>
      <w:r w:rsidR="00A9744C">
        <w:rPr>
          <w:rFonts w:ascii="Arial" w:hAnsi="Arial" w:cs="Arial"/>
        </w:rPr>
        <w:tab/>
      </w:r>
      <w:r w:rsidR="00A9744C">
        <w:rPr>
          <w:rFonts w:ascii="Arial" w:hAnsi="Arial" w:cs="Arial"/>
        </w:rPr>
        <w:tab/>
      </w:r>
      <w:r>
        <w:rPr>
          <w:rFonts w:ascii="Arial" w:hAnsi="Arial" w:cs="Arial"/>
        </w:rPr>
        <w:t xml:space="preserve">Timeline </w:t>
      </w:r>
    </w:p>
    <w:p w14:paraId="16DCAC02" w14:textId="58C2ACC1" w:rsidR="005E1A8A" w:rsidRDefault="005E1A8A" w:rsidP="005E1A8A">
      <w:pPr>
        <w:rPr>
          <w:rFonts w:ascii="Arial" w:hAnsi="Arial" w:cs="Arial"/>
        </w:rPr>
      </w:pPr>
      <w:r>
        <w:rPr>
          <w:rFonts w:ascii="Arial" w:hAnsi="Arial" w:cs="Arial"/>
        </w:rPr>
        <w:t xml:space="preserve">May 31 </w:t>
      </w:r>
      <w:r w:rsidR="00A9744C">
        <w:rPr>
          <w:rFonts w:ascii="Arial" w:hAnsi="Arial" w:cs="Arial"/>
        </w:rPr>
        <w:tab/>
      </w:r>
      <w:r w:rsidR="00A9744C">
        <w:rPr>
          <w:rFonts w:ascii="Arial" w:hAnsi="Arial" w:cs="Arial"/>
        </w:rPr>
        <w:tab/>
      </w:r>
      <w:r>
        <w:rPr>
          <w:rFonts w:ascii="Arial" w:hAnsi="Arial" w:cs="Arial"/>
        </w:rPr>
        <w:t xml:space="preserve">Raw </w:t>
      </w:r>
      <w:proofErr w:type="spellStart"/>
      <w:r>
        <w:rPr>
          <w:rFonts w:ascii="Arial" w:hAnsi="Arial" w:cs="Arial"/>
        </w:rPr>
        <w:t>BeeTs</w:t>
      </w:r>
      <w:proofErr w:type="spellEnd"/>
    </w:p>
    <w:p w14:paraId="22F48BF7" w14:textId="534DC418" w:rsidR="00A9744C" w:rsidRDefault="00A9744C" w:rsidP="005E1A8A">
      <w:pPr>
        <w:rPr>
          <w:rFonts w:ascii="Arial" w:hAnsi="Arial" w:cs="Arial"/>
        </w:rPr>
      </w:pPr>
    </w:p>
    <w:p w14:paraId="1401A679" w14:textId="77777777" w:rsidR="00A9744C" w:rsidRPr="00782E75" w:rsidRDefault="00A9744C" w:rsidP="005E1A8A">
      <w:pPr>
        <w:rPr>
          <w:rFonts w:ascii="Arial" w:hAnsi="Arial" w:cs="Arial"/>
        </w:rPr>
      </w:pPr>
    </w:p>
    <w:p w14:paraId="7DB6EDAA" w14:textId="77777777" w:rsidR="006B21EB" w:rsidRDefault="006B21EB" w:rsidP="005E1A8A">
      <w:pPr>
        <w:rPr>
          <w:rFonts w:ascii="Arial" w:hAnsi="Arial" w:cs="Arial"/>
          <w:b/>
          <w:bCs/>
          <w:sz w:val="36"/>
          <w:szCs w:val="36"/>
        </w:rPr>
      </w:pPr>
    </w:p>
    <w:p w14:paraId="6E3625C0" w14:textId="10A0A3C1" w:rsidR="00A9744C" w:rsidRPr="00A9744C" w:rsidRDefault="005E1A8A" w:rsidP="005E1A8A">
      <w:pPr>
        <w:rPr>
          <w:rFonts w:ascii="Arial" w:hAnsi="Arial" w:cs="Arial"/>
          <w:b/>
          <w:bCs/>
          <w:sz w:val="36"/>
          <w:szCs w:val="36"/>
        </w:rPr>
      </w:pPr>
      <w:r w:rsidRPr="00A9744C">
        <w:rPr>
          <w:rFonts w:ascii="Arial" w:hAnsi="Arial" w:cs="Arial"/>
          <w:b/>
          <w:bCs/>
          <w:sz w:val="36"/>
          <w:szCs w:val="36"/>
        </w:rPr>
        <w:lastRenderedPageBreak/>
        <w:t>Was Your Wallet Stolen?</w:t>
      </w:r>
    </w:p>
    <w:p w14:paraId="48A9A963" w14:textId="77777777" w:rsidR="00A9744C" w:rsidRDefault="00A9744C" w:rsidP="005E1A8A">
      <w:pPr>
        <w:rPr>
          <w:rFonts w:ascii="Arial" w:hAnsi="Arial" w:cs="Arial"/>
          <w:b/>
          <w:bCs/>
        </w:rPr>
      </w:pPr>
    </w:p>
    <w:p w14:paraId="2ABF887E" w14:textId="2E5331C9" w:rsidR="005E1A8A" w:rsidRDefault="005E1A8A" w:rsidP="00A9744C">
      <w:pPr>
        <w:spacing w:after="120"/>
        <w:rPr>
          <w:rFonts w:ascii="Arial" w:hAnsi="Arial" w:cs="Arial"/>
        </w:rPr>
      </w:pPr>
      <w:r w:rsidRPr="00774B2A">
        <w:rPr>
          <w:rFonts w:ascii="Arial" w:hAnsi="Arial" w:cs="Arial"/>
        </w:rPr>
        <w:t>Identity theft</w:t>
      </w:r>
      <w:r>
        <w:rPr>
          <w:rFonts w:ascii="Arial" w:hAnsi="Arial" w:cs="Arial"/>
        </w:rPr>
        <w:t xml:space="preserve"> is prevalent, but you may be the unfortunate victim of the actual theft of your wallet, or perhaps you accidentally left it behind at the store. Here’s some tips from AARP about what you need to do:</w:t>
      </w:r>
    </w:p>
    <w:p w14:paraId="10E4135B" w14:textId="77777777" w:rsidR="005E1A8A" w:rsidRDefault="005E1A8A" w:rsidP="00A9744C">
      <w:pPr>
        <w:pStyle w:val="ListParagraph"/>
        <w:numPr>
          <w:ilvl w:val="0"/>
          <w:numId w:val="10"/>
        </w:numPr>
        <w:spacing w:after="160" w:line="259" w:lineRule="auto"/>
        <w:ind w:left="270" w:hanging="270"/>
        <w:rPr>
          <w:rFonts w:ascii="Arial" w:hAnsi="Arial" w:cs="Arial"/>
        </w:rPr>
      </w:pPr>
      <w:r>
        <w:rPr>
          <w:rFonts w:ascii="Arial" w:hAnsi="Arial" w:cs="Arial"/>
        </w:rPr>
        <w:t xml:space="preserve">Call your financial institutions and inform them that your accounts may be compromised. Usually, those accounts then will be </w:t>
      </w:r>
      <w:proofErr w:type="gramStart"/>
      <w:r>
        <w:rPr>
          <w:rFonts w:ascii="Arial" w:hAnsi="Arial" w:cs="Arial"/>
        </w:rPr>
        <w:t>closed</w:t>
      </w:r>
      <w:proofErr w:type="gramEnd"/>
      <w:r>
        <w:rPr>
          <w:rFonts w:ascii="Arial" w:hAnsi="Arial" w:cs="Arial"/>
        </w:rPr>
        <w:t xml:space="preserve"> and a new account opened.</w:t>
      </w:r>
    </w:p>
    <w:p w14:paraId="18C74BC6" w14:textId="77777777" w:rsidR="005E1A8A" w:rsidRDefault="005E1A8A" w:rsidP="00A9744C">
      <w:pPr>
        <w:pStyle w:val="ListParagraph"/>
        <w:numPr>
          <w:ilvl w:val="0"/>
          <w:numId w:val="10"/>
        </w:numPr>
        <w:spacing w:after="160" w:line="259" w:lineRule="auto"/>
        <w:ind w:left="270" w:hanging="270"/>
        <w:rPr>
          <w:rFonts w:ascii="Arial" w:hAnsi="Arial" w:cs="Arial"/>
        </w:rPr>
      </w:pPr>
      <w:r>
        <w:rPr>
          <w:rFonts w:ascii="Arial" w:hAnsi="Arial" w:cs="Arial"/>
        </w:rPr>
        <w:t xml:space="preserve">Call the Division of Motor Vehicles, if you have a driver’s license. </w:t>
      </w:r>
    </w:p>
    <w:p w14:paraId="30B2A9DF" w14:textId="77777777" w:rsidR="005E1A8A" w:rsidRDefault="005E1A8A" w:rsidP="00A9744C">
      <w:pPr>
        <w:pStyle w:val="ListParagraph"/>
        <w:numPr>
          <w:ilvl w:val="0"/>
          <w:numId w:val="10"/>
        </w:numPr>
        <w:spacing w:after="160" w:line="259" w:lineRule="auto"/>
        <w:ind w:left="270" w:hanging="270"/>
        <w:rPr>
          <w:rFonts w:ascii="Arial" w:hAnsi="Arial" w:cs="Arial"/>
        </w:rPr>
      </w:pPr>
      <w:r>
        <w:rPr>
          <w:rFonts w:ascii="Arial" w:hAnsi="Arial" w:cs="Arial"/>
        </w:rPr>
        <w:t>Alert your health insurers- primary and secondary.</w:t>
      </w:r>
    </w:p>
    <w:p w14:paraId="512B99AA" w14:textId="77777777" w:rsidR="005E1A8A" w:rsidRDefault="005E1A8A" w:rsidP="00A9744C">
      <w:pPr>
        <w:pStyle w:val="ListParagraph"/>
        <w:numPr>
          <w:ilvl w:val="0"/>
          <w:numId w:val="10"/>
        </w:numPr>
        <w:spacing w:after="160" w:line="259" w:lineRule="auto"/>
        <w:ind w:left="270" w:hanging="270"/>
        <w:rPr>
          <w:rFonts w:ascii="Arial" w:hAnsi="Arial" w:cs="Arial"/>
        </w:rPr>
      </w:pPr>
      <w:r>
        <w:rPr>
          <w:rFonts w:ascii="Arial" w:hAnsi="Arial" w:cs="Arial"/>
        </w:rPr>
        <w:t>File a police report to document the case.</w:t>
      </w:r>
    </w:p>
    <w:p w14:paraId="10B2FDCE" w14:textId="77777777" w:rsidR="005E1A8A" w:rsidRDefault="005E1A8A" w:rsidP="00A9744C">
      <w:pPr>
        <w:pStyle w:val="ListParagraph"/>
        <w:numPr>
          <w:ilvl w:val="0"/>
          <w:numId w:val="10"/>
        </w:numPr>
        <w:spacing w:after="160" w:line="259" w:lineRule="auto"/>
        <w:ind w:left="270" w:hanging="270"/>
        <w:rPr>
          <w:rFonts w:ascii="Arial" w:hAnsi="Arial" w:cs="Arial"/>
        </w:rPr>
      </w:pPr>
      <w:r>
        <w:rPr>
          <w:rFonts w:ascii="Arial" w:hAnsi="Arial" w:cs="Arial"/>
        </w:rPr>
        <w:t>Put a fraud alert on your credit report to stop anyone from getting a new credit card in your name.</w:t>
      </w:r>
    </w:p>
    <w:p w14:paraId="3DBF82A8" w14:textId="77777777" w:rsidR="005E1A8A" w:rsidRDefault="005E1A8A" w:rsidP="005E1A8A">
      <w:pPr>
        <w:rPr>
          <w:rFonts w:ascii="Arial" w:hAnsi="Arial" w:cs="Arial"/>
        </w:rPr>
      </w:pPr>
      <w:r>
        <w:rPr>
          <w:rFonts w:ascii="Arial" w:hAnsi="Arial" w:cs="Arial"/>
        </w:rPr>
        <w:t xml:space="preserve">You can find help with </w:t>
      </w:r>
      <w:proofErr w:type="gramStart"/>
      <w:r>
        <w:rPr>
          <w:rFonts w:ascii="Arial" w:hAnsi="Arial" w:cs="Arial"/>
        </w:rPr>
        <w:t>all of</w:t>
      </w:r>
      <w:proofErr w:type="gramEnd"/>
      <w:r>
        <w:rPr>
          <w:rFonts w:ascii="Arial" w:hAnsi="Arial" w:cs="Arial"/>
        </w:rPr>
        <w:t xml:space="preserve"> these steps at: </w:t>
      </w:r>
      <w:hyperlink r:id="rId16" w:history="1">
        <w:r w:rsidRPr="001C6646">
          <w:rPr>
            <w:rStyle w:val="Hyperlink"/>
            <w:rFonts w:ascii="Arial" w:hAnsi="Arial" w:cs="Arial"/>
          </w:rPr>
          <w:t>www.identitytheft.gov</w:t>
        </w:r>
      </w:hyperlink>
      <w:r w:rsidRPr="001C6646">
        <w:rPr>
          <w:rFonts w:ascii="Arial" w:hAnsi="Arial" w:cs="Arial"/>
        </w:rPr>
        <w:t>.</w:t>
      </w:r>
    </w:p>
    <w:p w14:paraId="41D1D644" w14:textId="04755AE3" w:rsidR="001C6646" w:rsidRDefault="001C6646" w:rsidP="005E1A8A">
      <w:pPr>
        <w:rPr>
          <w:rFonts w:ascii="Arial" w:hAnsi="Arial" w:cs="Arial"/>
        </w:rPr>
      </w:pPr>
    </w:p>
    <w:p w14:paraId="1FEC577B" w14:textId="252C72C9" w:rsidR="001C6646" w:rsidRPr="001C6646" w:rsidRDefault="00AC1DFE" w:rsidP="005E1A8A">
      <w:pPr>
        <w:rPr>
          <w:rFonts w:ascii="Arial" w:hAnsi="Arial" w:cs="Arial"/>
        </w:rPr>
      </w:pPr>
      <w:r>
        <w:rPr>
          <w:rFonts w:ascii="Arial" w:hAnsi="Arial" w:cs="Arial"/>
          <w:noProof/>
        </w:rPr>
        <mc:AlternateContent>
          <mc:Choice Requires="wps">
            <w:drawing>
              <wp:anchor distT="0" distB="0" distL="114300" distR="114300" simplePos="0" relativeHeight="251701248" behindDoc="0" locked="0" layoutInCell="1" allowOverlap="1" wp14:anchorId="6933532D" wp14:editId="34BD07FE">
                <wp:simplePos x="0" y="0"/>
                <wp:positionH relativeFrom="column">
                  <wp:posOffset>763325</wp:posOffset>
                </wp:positionH>
                <wp:positionV relativeFrom="paragraph">
                  <wp:posOffset>6985</wp:posOffset>
                </wp:positionV>
                <wp:extent cx="1630018" cy="0"/>
                <wp:effectExtent l="0" t="0" r="0" b="0"/>
                <wp:wrapNone/>
                <wp:docPr id="1791553636" name="Straight Connector 2"/>
                <wp:cNvGraphicFramePr/>
                <a:graphic xmlns:a="http://schemas.openxmlformats.org/drawingml/2006/main">
                  <a:graphicData uri="http://schemas.microsoft.com/office/word/2010/wordprocessingShape">
                    <wps:wsp>
                      <wps:cNvCnPr/>
                      <wps:spPr>
                        <a:xfrm>
                          <a:off x="0" y="0"/>
                          <a:ext cx="16300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BEF9C4" id="Straight Connector 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60.1pt,.55pt" to="188.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" strokecolor="#5b9bd5 [3204]" strokeweight=".5pt">
                <v:stroke joinstyle="miter"/>
              </v:line>
            </w:pict>
          </mc:Fallback>
        </mc:AlternateContent>
      </w:r>
    </w:p>
    <w:p w14:paraId="4170629C" w14:textId="72B3E358" w:rsidR="001C6646" w:rsidRPr="001C6646" w:rsidRDefault="005E1A8A" w:rsidP="005E1A8A">
      <w:pPr>
        <w:rPr>
          <w:rFonts w:ascii="Arial" w:hAnsi="Arial" w:cs="Arial"/>
          <w:b/>
          <w:bCs/>
          <w:sz w:val="36"/>
          <w:szCs w:val="36"/>
        </w:rPr>
      </w:pPr>
      <w:r w:rsidRPr="001C6646">
        <w:rPr>
          <w:rFonts w:ascii="Arial" w:hAnsi="Arial" w:cs="Arial"/>
          <w:b/>
          <w:bCs/>
          <w:sz w:val="36"/>
          <w:szCs w:val="36"/>
        </w:rPr>
        <w:t>Reducing Financial Clutter at Home</w:t>
      </w:r>
    </w:p>
    <w:p w14:paraId="514582B3" w14:textId="77777777" w:rsidR="001C6646" w:rsidRDefault="001C6646" w:rsidP="005E1A8A">
      <w:pPr>
        <w:rPr>
          <w:rFonts w:ascii="Arial" w:hAnsi="Arial" w:cs="Arial"/>
          <w:b/>
          <w:bCs/>
        </w:rPr>
      </w:pPr>
    </w:p>
    <w:p w14:paraId="7704310F" w14:textId="0F83E06E" w:rsidR="005E1A8A" w:rsidRDefault="005E1A8A" w:rsidP="001C6646">
      <w:pPr>
        <w:spacing w:after="120"/>
        <w:rPr>
          <w:rFonts w:ascii="Arial" w:hAnsi="Arial" w:cs="Arial"/>
        </w:rPr>
      </w:pPr>
      <w:r w:rsidRPr="00C11FC4">
        <w:rPr>
          <w:rFonts w:ascii="Arial" w:hAnsi="Arial" w:cs="Arial"/>
        </w:rPr>
        <w:t>summarized from an article</w:t>
      </w:r>
      <w:r>
        <w:rPr>
          <w:rFonts w:ascii="Arial" w:hAnsi="Arial" w:cs="Arial"/>
        </w:rPr>
        <w:t xml:space="preserve"> by Jill Schlesinger</w:t>
      </w:r>
      <w:r w:rsidRPr="00C11FC4">
        <w:rPr>
          <w:rFonts w:ascii="Arial" w:hAnsi="Arial" w:cs="Arial"/>
        </w:rPr>
        <w:t xml:space="preserve"> in the April 7, </w:t>
      </w:r>
      <w:proofErr w:type="gramStart"/>
      <w:r w:rsidRPr="00C11FC4">
        <w:rPr>
          <w:rFonts w:ascii="Arial" w:hAnsi="Arial" w:cs="Arial"/>
        </w:rPr>
        <w:t>2024</w:t>
      </w:r>
      <w:proofErr w:type="gramEnd"/>
      <w:r w:rsidRPr="00C11FC4">
        <w:rPr>
          <w:rFonts w:ascii="Arial" w:hAnsi="Arial" w:cs="Arial"/>
        </w:rPr>
        <w:t xml:space="preserve"> Virginian Pilot</w:t>
      </w:r>
      <w:r>
        <w:rPr>
          <w:rFonts w:ascii="Arial" w:hAnsi="Arial" w:cs="Arial"/>
        </w:rPr>
        <w:t xml:space="preserve">. Since you may have just completed filing your income tax return for 2023, it’s a good time to sort through your financial files and see what you can discard. Many of us hold on to paper statements for many years, reluctant to trash them. Many of you may not receive most of your financial statement and reports by mail anymore, opting to get them via email, so you have far fewer files to purge at home. If you do need to get rid of paperwork, bring </w:t>
      </w:r>
      <w:proofErr w:type="gramStart"/>
      <w:r>
        <w:rPr>
          <w:rFonts w:ascii="Arial" w:hAnsi="Arial" w:cs="Arial"/>
        </w:rPr>
        <w:t>them</w:t>
      </w:r>
      <w:proofErr w:type="gramEnd"/>
      <w:r>
        <w:rPr>
          <w:rFonts w:ascii="Arial" w:hAnsi="Arial" w:cs="Arial"/>
        </w:rPr>
        <w:t xml:space="preserve"> to the SRC and use our shredder.</w:t>
      </w:r>
    </w:p>
    <w:p w14:paraId="76DAF7F8" w14:textId="77777777" w:rsidR="005E1A8A" w:rsidRDefault="005E1A8A" w:rsidP="001C6646">
      <w:pPr>
        <w:pStyle w:val="ListParagraph"/>
        <w:numPr>
          <w:ilvl w:val="0"/>
          <w:numId w:val="11"/>
        </w:numPr>
        <w:spacing w:after="160" w:line="259" w:lineRule="auto"/>
        <w:ind w:left="270" w:hanging="270"/>
        <w:rPr>
          <w:rFonts w:ascii="Arial" w:hAnsi="Arial" w:cs="Arial"/>
        </w:rPr>
      </w:pPr>
      <w:r w:rsidRPr="00FF095D">
        <w:rPr>
          <w:rFonts w:ascii="Arial" w:hAnsi="Arial" w:cs="Arial"/>
        </w:rPr>
        <w:t>Tax returns-</w:t>
      </w:r>
      <w:r>
        <w:rPr>
          <w:rFonts w:ascii="Arial" w:hAnsi="Arial" w:cs="Arial"/>
        </w:rPr>
        <w:t xml:space="preserve">The IRS can include returns filed within the last 3 years in an audit. If they find </w:t>
      </w:r>
      <w:r>
        <w:rPr>
          <w:rFonts w:ascii="Arial" w:hAnsi="Arial" w:cs="Arial"/>
        </w:rPr>
        <w:t xml:space="preserve">a substantial error, they may add additional years, but usually the IRS does not go back more than 6 years. So, keep your returns and supporting documents for six years, just to be safe. </w:t>
      </w:r>
    </w:p>
    <w:p w14:paraId="4967D81C" w14:textId="77777777" w:rsidR="005E1A8A" w:rsidRDefault="005E1A8A" w:rsidP="001C6646">
      <w:pPr>
        <w:pStyle w:val="ListParagraph"/>
        <w:numPr>
          <w:ilvl w:val="0"/>
          <w:numId w:val="11"/>
        </w:numPr>
        <w:spacing w:after="160" w:line="259" w:lineRule="auto"/>
        <w:ind w:left="270" w:hanging="270"/>
        <w:rPr>
          <w:rFonts w:ascii="Arial" w:hAnsi="Arial" w:cs="Arial"/>
        </w:rPr>
      </w:pPr>
      <w:r>
        <w:rPr>
          <w:rFonts w:ascii="Arial" w:hAnsi="Arial" w:cs="Arial"/>
        </w:rPr>
        <w:t xml:space="preserve">Bank and investment statements- You usually can access </w:t>
      </w:r>
      <w:proofErr w:type="gramStart"/>
      <w:r>
        <w:rPr>
          <w:rFonts w:ascii="Arial" w:hAnsi="Arial" w:cs="Arial"/>
        </w:rPr>
        <w:t>all of</w:t>
      </w:r>
      <w:proofErr w:type="gramEnd"/>
      <w:r>
        <w:rPr>
          <w:rFonts w:ascii="Arial" w:hAnsi="Arial" w:cs="Arial"/>
        </w:rPr>
        <w:t xml:space="preserve"> these statements online, but it may be helpful to make note of any purchases and sales confirmations for tax purposes. To make it easier for you at tax time, create a file online or in a paper file called “Tax Prep”, so you easily refer to the information at next year’s tax time.</w:t>
      </w:r>
    </w:p>
    <w:p w14:paraId="2FDA7D1E" w14:textId="77777777" w:rsidR="005E1A8A" w:rsidRDefault="005E1A8A" w:rsidP="001C6646">
      <w:pPr>
        <w:pStyle w:val="ListParagraph"/>
        <w:numPr>
          <w:ilvl w:val="0"/>
          <w:numId w:val="11"/>
        </w:numPr>
        <w:spacing w:after="160" w:line="259" w:lineRule="auto"/>
        <w:ind w:left="270" w:hanging="270"/>
        <w:rPr>
          <w:rFonts w:ascii="Arial" w:hAnsi="Arial" w:cs="Arial"/>
        </w:rPr>
      </w:pPr>
      <w:r>
        <w:rPr>
          <w:rFonts w:ascii="Arial" w:hAnsi="Arial" w:cs="Arial"/>
        </w:rPr>
        <w:t>Credit card /utility/phone bills-Unless you need to reference something for tax or business purposes, or for proof of purchase for a specific item, you can shred these statements after 45 days. Flag what you might need for taxes, including charitable contributions.</w:t>
      </w:r>
    </w:p>
    <w:p w14:paraId="6BFEC4A8" w14:textId="77777777" w:rsidR="005E1A8A" w:rsidRDefault="005E1A8A" w:rsidP="001C6646">
      <w:pPr>
        <w:pStyle w:val="ListParagraph"/>
        <w:numPr>
          <w:ilvl w:val="0"/>
          <w:numId w:val="11"/>
        </w:numPr>
        <w:spacing w:after="160" w:line="259" w:lineRule="auto"/>
        <w:ind w:left="270" w:hanging="270"/>
        <w:rPr>
          <w:rFonts w:ascii="Arial" w:hAnsi="Arial" w:cs="Arial"/>
        </w:rPr>
      </w:pPr>
      <w:r>
        <w:rPr>
          <w:rFonts w:ascii="Arial" w:hAnsi="Arial" w:cs="Arial"/>
        </w:rPr>
        <w:t xml:space="preserve">Real estate closing/mortgage/home improvement documents-It is recommended you retain these papers for as long as you own the property, including property deed, home inspection/ home warranty/survey’, mortgage documents and home improvement/major purchases receipts for insurance claims or tax purposes when you sell your home. </w:t>
      </w:r>
    </w:p>
    <w:p w14:paraId="27CB5C4A" w14:textId="77777777" w:rsidR="005E1A8A" w:rsidRDefault="005E1A8A" w:rsidP="001C6646">
      <w:pPr>
        <w:pStyle w:val="ListParagraph"/>
        <w:numPr>
          <w:ilvl w:val="0"/>
          <w:numId w:val="11"/>
        </w:numPr>
        <w:spacing w:after="120" w:line="259" w:lineRule="auto"/>
        <w:ind w:left="274" w:hanging="274"/>
        <w:rPr>
          <w:rFonts w:ascii="Arial" w:hAnsi="Arial" w:cs="Arial"/>
        </w:rPr>
      </w:pPr>
      <w:r w:rsidRPr="00152E2D">
        <w:rPr>
          <w:rFonts w:ascii="Arial" w:hAnsi="Arial" w:cs="Arial"/>
        </w:rPr>
        <w:t>Keep forever birth and death certificates, Social Security cards, marriage licenses and divorce decrees, military discharge papers, and estate documents. While you’re at it, check your credit record/score. You can get a free credit report once a year,</w:t>
      </w:r>
      <w:r>
        <w:rPr>
          <w:rFonts w:ascii="Arial" w:hAnsi="Arial" w:cs="Arial"/>
        </w:rPr>
        <w:t xml:space="preserve"> f</w:t>
      </w:r>
      <w:r w:rsidRPr="00152E2D">
        <w:rPr>
          <w:rFonts w:ascii="Arial" w:hAnsi="Arial" w:cs="Arial"/>
        </w:rPr>
        <w:t xml:space="preserve">rom 3 major companies: Equifax, Experian and TransUnion. Federal law gives you the right to receive one free copy every 12 months from each of these agencies. Go online </w:t>
      </w:r>
      <w:proofErr w:type="gramStart"/>
      <w:r w:rsidRPr="00152E2D">
        <w:rPr>
          <w:rFonts w:ascii="Arial" w:hAnsi="Arial" w:cs="Arial"/>
        </w:rPr>
        <w:t>at</w:t>
      </w:r>
      <w:proofErr w:type="gramEnd"/>
      <w:r w:rsidRPr="00152E2D">
        <w:rPr>
          <w:rFonts w:ascii="Arial" w:hAnsi="Arial" w:cs="Arial"/>
        </w:rPr>
        <w:t xml:space="preserve"> annualcreditreport.com or call 1-877-322-8228. </w:t>
      </w:r>
    </w:p>
    <w:p w14:paraId="3FA05514" w14:textId="77777777" w:rsidR="005E1A8A" w:rsidRDefault="005E1A8A" w:rsidP="001C6646">
      <w:pPr>
        <w:rPr>
          <w:rFonts w:ascii="Arial" w:hAnsi="Arial" w:cs="Arial"/>
        </w:rPr>
      </w:pPr>
      <w:proofErr w:type="gramStart"/>
      <w:r>
        <w:rPr>
          <w:rFonts w:ascii="Arial" w:hAnsi="Arial" w:cs="Arial"/>
        </w:rPr>
        <w:lastRenderedPageBreak/>
        <w:t>By the way, have</w:t>
      </w:r>
      <w:proofErr w:type="gramEnd"/>
      <w:r>
        <w:rPr>
          <w:rFonts w:ascii="Arial" w:hAnsi="Arial" w:cs="Arial"/>
        </w:rPr>
        <w:t xml:space="preserve"> you ever heard of a FICO score? FICO stands for Fair Isaac Corporation. FICO was a pioneer in developing a method for calculating credit scores and most lenders </w:t>
      </w:r>
      <w:proofErr w:type="gramStart"/>
      <w:r>
        <w:rPr>
          <w:rFonts w:ascii="Arial" w:hAnsi="Arial" w:cs="Arial"/>
        </w:rPr>
        <w:t>uses</w:t>
      </w:r>
      <w:proofErr w:type="gramEnd"/>
      <w:r>
        <w:rPr>
          <w:rFonts w:ascii="Arial" w:hAnsi="Arial" w:cs="Arial"/>
        </w:rPr>
        <w:t xml:space="preserve"> this system when deciding whether to offer you a loan or a credit card. Many banks offer the FICO score, so check with your financial institution. A FICO score is </w:t>
      </w:r>
      <w:proofErr w:type="gramStart"/>
      <w:r>
        <w:rPr>
          <w:rFonts w:ascii="Arial" w:hAnsi="Arial" w:cs="Arial"/>
        </w:rPr>
        <w:t>really just</w:t>
      </w:r>
      <w:proofErr w:type="gramEnd"/>
      <w:r>
        <w:rPr>
          <w:rFonts w:ascii="Arial" w:hAnsi="Arial" w:cs="Arial"/>
        </w:rPr>
        <w:t xml:space="preserve"> a 3-digit snapshot of your credit history.</w:t>
      </w:r>
    </w:p>
    <w:p w14:paraId="6EEB865E" w14:textId="3294116D" w:rsidR="001C6646" w:rsidRDefault="001C6646" w:rsidP="001C6646">
      <w:pPr>
        <w:rPr>
          <w:rFonts w:ascii="Arial" w:hAnsi="Arial" w:cs="Arial"/>
        </w:rPr>
      </w:pPr>
    </w:p>
    <w:p w14:paraId="2AE69139" w14:textId="756D50E5" w:rsidR="001C6646" w:rsidRDefault="00AC1DFE" w:rsidP="001C6646">
      <w:pPr>
        <w:rPr>
          <w:rFonts w:ascii="Arial" w:hAnsi="Arial" w:cs="Arial"/>
        </w:rPr>
      </w:pPr>
      <w:r>
        <w:rPr>
          <w:rFonts w:ascii="Arial" w:hAnsi="Arial" w:cs="Arial"/>
          <w:noProof/>
        </w:rPr>
        <mc:AlternateContent>
          <mc:Choice Requires="wps">
            <w:drawing>
              <wp:anchor distT="0" distB="0" distL="114300" distR="114300" simplePos="0" relativeHeight="251705344" behindDoc="0" locked="0" layoutInCell="1" allowOverlap="1" wp14:anchorId="5A550EA2" wp14:editId="09A45014">
                <wp:simplePos x="0" y="0"/>
                <wp:positionH relativeFrom="column">
                  <wp:posOffset>786572</wp:posOffset>
                </wp:positionH>
                <wp:positionV relativeFrom="paragraph">
                  <wp:posOffset>7316</wp:posOffset>
                </wp:positionV>
                <wp:extent cx="1630018" cy="0"/>
                <wp:effectExtent l="0" t="0" r="0" b="0"/>
                <wp:wrapNone/>
                <wp:docPr id="2109199561" name="Straight Connector 2"/>
                <wp:cNvGraphicFramePr/>
                <a:graphic xmlns:a="http://schemas.openxmlformats.org/drawingml/2006/main">
                  <a:graphicData uri="http://schemas.microsoft.com/office/word/2010/wordprocessingShape">
                    <wps:wsp>
                      <wps:cNvCnPr/>
                      <wps:spPr>
                        <a:xfrm>
                          <a:off x="0" y="0"/>
                          <a:ext cx="16300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AA50E0" id="Straight Connector 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61.95pt,.6pt" to="190.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" strokecolor="#5b9bd5 [3204]" strokeweight=".5pt">
                <v:stroke joinstyle="miter"/>
              </v:line>
            </w:pict>
          </mc:Fallback>
        </mc:AlternateContent>
      </w:r>
    </w:p>
    <w:p w14:paraId="2076071E" w14:textId="77777777" w:rsidR="001C6646" w:rsidRPr="001C6646" w:rsidRDefault="005E1A8A" w:rsidP="001C6646">
      <w:pPr>
        <w:rPr>
          <w:rFonts w:ascii="Arial" w:hAnsi="Arial" w:cs="Arial"/>
          <w:sz w:val="36"/>
          <w:szCs w:val="36"/>
        </w:rPr>
      </w:pPr>
      <w:r w:rsidRPr="001C6646">
        <w:rPr>
          <w:rFonts w:ascii="Arial" w:hAnsi="Arial" w:cs="Arial"/>
          <w:b/>
          <w:bCs/>
          <w:sz w:val="36"/>
          <w:szCs w:val="36"/>
        </w:rPr>
        <w:t>Parking Permits for Seniors</w:t>
      </w:r>
    </w:p>
    <w:p w14:paraId="5B2BE90A" w14:textId="77777777" w:rsidR="001C6646" w:rsidRDefault="001C6646" w:rsidP="001C6646">
      <w:pPr>
        <w:rPr>
          <w:rFonts w:ascii="Arial" w:hAnsi="Arial" w:cs="Arial"/>
        </w:rPr>
      </w:pPr>
    </w:p>
    <w:p w14:paraId="0A2ABE49" w14:textId="384934F5" w:rsidR="005E1A8A" w:rsidRDefault="005E1A8A" w:rsidP="001C6646">
      <w:pPr>
        <w:rPr>
          <w:rFonts w:ascii="Arial" w:hAnsi="Arial" w:cs="Arial"/>
        </w:rPr>
      </w:pPr>
      <w:r>
        <w:rPr>
          <w:rFonts w:ascii="Arial" w:hAnsi="Arial" w:cs="Arial"/>
        </w:rPr>
        <w:t>The City of Virginia Beach provides special permits for those residents 65 or older which allows you to park for free in the 4</w:t>
      </w:r>
      <w:r w:rsidRPr="00971ABC">
        <w:rPr>
          <w:rFonts w:ascii="Arial" w:hAnsi="Arial" w:cs="Arial"/>
          <w:vertAlign w:val="superscript"/>
        </w:rPr>
        <w:t>th</w:t>
      </w:r>
      <w:r>
        <w:rPr>
          <w:rFonts w:ascii="Arial" w:hAnsi="Arial" w:cs="Arial"/>
        </w:rPr>
        <w:t xml:space="preserve"> </w:t>
      </w:r>
      <w:proofErr w:type="gramStart"/>
      <w:r>
        <w:rPr>
          <w:rFonts w:ascii="Arial" w:hAnsi="Arial" w:cs="Arial"/>
        </w:rPr>
        <w:t>Street(</w:t>
      </w:r>
      <w:proofErr w:type="gramEnd"/>
      <w:r>
        <w:rPr>
          <w:rFonts w:ascii="Arial" w:hAnsi="Arial" w:cs="Arial"/>
        </w:rPr>
        <w:t xml:space="preserve">next to Rudee Inlet), </w:t>
      </w:r>
      <w:proofErr w:type="spellStart"/>
      <w:r>
        <w:rPr>
          <w:rFonts w:ascii="Arial" w:hAnsi="Arial" w:cs="Arial"/>
        </w:rPr>
        <w:t>Sandbridge</w:t>
      </w:r>
      <w:proofErr w:type="spellEnd"/>
      <w:r>
        <w:rPr>
          <w:rFonts w:ascii="Arial" w:hAnsi="Arial" w:cs="Arial"/>
        </w:rPr>
        <w:t xml:space="preserve"> and Little Island (</w:t>
      </w:r>
      <w:proofErr w:type="spellStart"/>
      <w:r>
        <w:rPr>
          <w:rFonts w:ascii="Arial" w:hAnsi="Arial" w:cs="Arial"/>
        </w:rPr>
        <w:t>Sandbridge</w:t>
      </w:r>
      <w:proofErr w:type="spellEnd"/>
      <w:r>
        <w:rPr>
          <w:rFonts w:ascii="Arial" w:hAnsi="Arial" w:cs="Arial"/>
        </w:rPr>
        <w:t>) municipal parking lots. You must apply online through the City’s Permit Portal. Once approved, you can start parking immediately. The old process of having a decal on your front bumper is no longer in effect. No physical permit is issued. Go to</w:t>
      </w:r>
      <w:r w:rsidR="00936A21">
        <w:rPr>
          <w:rFonts w:ascii="Arial" w:hAnsi="Arial" w:cs="Arial"/>
        </w:rPr>
        <w:t xml:space="preserve"> </w:t>
      </w:r>
      <w:hyperlink r:id="rId17" w:history="1">
        <w:r w:rsidR="00936A21">
          <w:rPr>
            <w:rStyle w:val="Hyperlink"/>
            <w:rFonts w:ascii="Arial" w:hAnsi="Arial" w:cs="Arial"/>
          </w:rPr>
          <w:t>virginiabeach.gov/</w:t>
        </w:r>
      </w:hyperlink>
      <w:r>
        <w:rPr>
          <w:rFonts w:ascii="Arial" w:hAnsi="Arial" w:cs="Arial"/>
        </w:rPr>
        <w:t>. to apply. You’ll need to have your driver’s license and vehicle registration handy. For information call 757-385-2900.</w:t>
      </w:r>
    </w:p>
    <w:p w14:paraId="4119289A" w14:textId="77777777" w:rsidR="00936A21" w:rsidRDefault="00936A21" w:rsidP="001C6646">
      <w:pPr>
        <w:rPr>
          <w:rFonts w:ascii="Arial" w:hAnsi="Arial" w:cs="Arial"/>
        </w:rPr>
      </w:pPr>
    </w:p>
    <w:p w14:paraId="51640C13" w14:textId="7FA0C62F" w:rsidR="00936A21" w:rsidRDefault="00AC1DFE" w:rsidP="001C6646">
      <w:pPr>
        <w:rPr>
          <w:rFonts w:ascii="Arial" w:hAnsi="Arial" w:cs="Arial"/>
        </w:rPr>
      </w:pPr>
      <w:r>
        <w:rPr>
          <w:rFonts w:ascii="Arial" w:hAnsi="Arial" w:cs="Arial"/>
          <w:noProof/>
        </w:rPr>
        <mc:AlternateContent>
          <mc:Choice Requires="wps">
            <w:drawing>
              <wp:anchor distT="0" distB="0" distL="114300" distR="114300" simplePos="0" relativeHeight="251707392" behindDoc="0" locked="0" layoutInCell="1" allowOverlap="1" wp14:anchorId="55DFFEBF" wp14:editId="710E6C57">
                <wp:simplePos x="0" y="0"/>
                <wp:positionH relativeFrom="column">
                  <wp:posOffset>787180</wp:posOffset>
                </wp:positionH>
                <wp:positionV relativeFrom="paragraph">
                  <wp:posOffset>7951</wp:posOffset>
                </wp:positionV>
                <wp:extent cx="1630018" cy="0"/>
                <wp:effectExtent l="0" t="0" r="0" b="0"/>
                <wp:wrapNone/>
                <wp:docPr id="1903695847" name="Straight Connector 2"/>
                <wp:cNvGraphicFramePr/>
                <a:graphic xmlns:a="http://schemas.openxmlformats.org/drawingml/2006/main">
                  <a:graphicData uri="http://schemas.microsoft.com/office/word/2010/wordprocessingShape">
                    <wps:wsp>
                      <wps:cNvCnPr/>
                      <wps:spPr>
                        <a:xfrm>
                          <a:off x="0" y="0"/>
                          <a:ext cx="16300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928D0" id="Straight Connector 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62pt,.65pt" to="190.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" strokecolor="#5b9bd5 [3204]" strokeweight=".5pt">
                <v:stroke joinstyle="miter"/>
              </v:line>
            </w:pict>
          </mc:Fallback>
        </mc:AlternateContent>
      </w:r>
    </w:p>
    <w:p w14:paraId="35008B4D" w14:textId="77777777" w:rsidR="00936A21" w:rsidRPr="00936A21" w:rsidRDefault="005E1A8A" w:rsidP="005E1A8A">
      <w:pPr>
        <w:rPr>
          <w:rFonts w:ascii="Arial" w:hAnsi="Arial" w:cs="Arial"/>
          <w:b/>
          <w:bCs/>
          <w:sz w:val="36"/>
          <w:szCs w:val="36"/>
        </w:rPr>
      </w:pPr>
      <w:r w:rsidRPr="00936A21">
        <w:rPr>
          <w:rFonts w:ascii="Arial" w:hAnsi="Arial" w:cs="Arial"/>
          <w:b/>
          <w:bCs/>
          <w:sz w:val="36"/>
          <w:szCs w:val="36"/>
        </w:rPr>
        <w:t>Virginia Beach District 2 City Council Meetings</w:t>
      </w:r>
    </w:p>
    <w:p w14:paraId="4C1947F9" w14:textId="77777777" w:rsidR="00936A21" w:rsidRDefault="00936A21" w:rsidP="005E1A8A">
      <w:pPr>
        <w:rPr>
          <w:rFonts w:ascii="Arial" w:hAnsi="Arial" w:cs="Arial"/>
          <w:b/>
          <w:bCs/>
        </w:rPr>
      </w:pPr>
    </w:p>
    <w:p w14:paraId="24D29E89" w14:textId="70ECEBA7" w:rsidR="005E1A8A" w:rsidRDefault="005E1A8A" w:rsidP="005E1A8A">
      <w:pPr>
        <w:rPr>
          <w:rFonts w:ascii="Arial" w:hAnsi="Arial" w:cs="Arial"/>
        </w:rPr>
      </w:pPr>
      <w:r>
        <w:rPr>
          <w:rFonts w:ascii="Arial" w:hAnsi="Arial" w:cs="Arial"/>
        </w:rPr>
        <w:t>Are you aware that Barbara Henley, the City Councilwoman for District 2, holds a monthly community meeting to update residents on current city projects and issues? Residents will have an opportunity to build relationships with other members of the district, engage and participate in the conversation. And have their questions addressed. These meetings are held on the 4</w:t>
      </w:r>
      <w:r w:rsidRPr="00877EB1">
        <w:rPr>
          <w:rFonts w:ascii="Arial" w:hAnsi="Arial" w:cs="Arial"/>
          <w:vertAlign w:val="superscript"/>
        </w:rPr>
        <w:t>th</w:t>
      </w:r>
      <w:r>
        <w:rPr>
          <w:rFonts w:ascii="Arial" w:hAnsi="Arial" w:cs="Arial"/>
        </w:rPr>
        <w:t xml:space="preserve"> Thursday of each month, in Building 19, (Human Resources) at the Municipal Center. The building is at 2424 Courthouse Drive, and the meeting is held in Training </w:t>
      </w:r>
      <w:r>
        <w:rPr>
          <w:rFonts w:ascii="Arial" w:hAnsi="Arial" w:cs="Arial"/>
        </w:rPr>
        <w:t xml:space="preserve">Rooms A and B. Take advantage of this great resource to keep up on city happenings. </w:t>
      </w:r>
    </w:p>
    <w:p w14:paraId="2F25F026" w14:textId="5F6E3AE5" w:rsidR="00936A21" w:rsidRDefault="00936A21" w:rsidP="005E1A8A">
      <w:pPr>
        <w:rPr>
          <w:rFonts w:ascii="Arial" w:hAnsi="Arial" w:cs="Arial"/>
        </w:rPr>
      </w:pPr>
    </w:p>
    <w:p w14:paraId="46B46F2D" w14:textId="22D65143" w:rsidR="00936A21" w:rsidRDefault="00AC1DFE" w:rsidP="005E1A8A">
      <w:pPr>
        <w:rPr>
          <w:rFonts w:ascii="Arial" w:hAnsi="Arial" w:cs="Arial"/>
          <w:b/>
          <w:bCs/>
        </w:rPr>
      </w:pPr>
      <w:r>
        <w:rPr>
          <w:rFonts w:ascii="Arial" w:hAnsi="Arial" w:cs="Arial"/>
          <w:noProof/>
        </w:rPr>
        <mc:AlternateContent>
          <mc:Choice Requires="wps">
            <w:drawing>
              <wp:anchor distT="0" distB="0" distL="114300" distR="114300" simplePos="0" relativeHeight="251703296" behindDoc="0" locked="0" layoutInCell="1" allowOverlap="1" wp14:anchorId="642E7731" wp14:editId="1EB3A0E4">
                <wp:simplePos x="0" y="0"/>
                <wp:positionH relativeFrom="column">
                  <wp:posOffset>747423</wp:posOffset>
                </wp:positionH>
                <wp:positionV relativeFrom="paragraph">
                  <wp:posOffset>6985</wp:posOffset>
                </wp:positionV>
                <wp:extent cx="1630018" cy="0"/>
                <wp:effectExtent l="0" t="0" r="0" b="0"/>
                <wp:wrapNone/>
                <wp:docPr id="431096646" name="Straight Connector 2"/>
                <wp:cNvGraphicFramePr/>
                <a:graphic xmlns:a="http://schemas.openxmlformats.org/drawingml/2006/main">
                  <a:graphicData uri="http://schemas.microsoft.com/office/word/2010/wordprocessingShape">
                    <wps:wsp>
                      <wps:cNvCnPr/>
                      <wps:spPr>
                        <a:xfrm>
                          <a:off x="0" y="0"/>
                          <a:ext cx="16300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C5E78" id="Straight Connector 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58.85pt,.55pt" to="187.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" strokecolor="#5b9bd5 [3204]" strokeweight=".5pt">
                <v:stroke joinstyle="miter"/>
              </v:line>
            </w:pict>
          </mc:Fallback>
        </mc:AlternateContent>
      </w:r>
    </w:p>
    <w:p w14:paraId="016B4AA3" w14:textId="77777777" w:rsidR="00936A21" w:rsidRPr="00936A21" w:rsidRDefault="005E1A8A" w:rsidP="005E1A8A">
      <w:pPr>
        <w:rPr>
          <w:rFonts w:ascii="Arial" w:hAnsi="Arial" w:cs="Arial"/>
          <w:b/>
          <w:bCs/>
          <w:sz w:val="36"/>
          <w:szCs w:val="36"/>
        </w:rPr>
      </w:pPr>
      <w:r w:rsidRPr="00936A21">
        <w:rPr>
          <w:rFonts w:ascii="Arial" w:hAnsi="Arial" w:cs="Arial"/>
          <w:b/>
          <w:bCs/>
          <w:sz w:val="36"/>
          <w:szCs w:val="36"/>
        </w:rPr>
        <w:t>TRIAD</w:t>
      </w:r>
    </w:p>
    <w:p w14:paraId="05AFF60B" w14:textId="77777777" w:rsidR="00936A21" w:rsidRDefault="00936A21" w:rsidP="005E1A8A">
      <w:pPr>
        <w:rPr>
          <w:rFonts w:ascii="Arial" w:hAnsi="Arial" w:cs="Arial"/>
          <w:b/>
          <w:bCs/>
        </w:rPr>
      </w:pPr>
    </w:p>
    <w:p w14:paraId="3F18A119" w14:textId="0C1B12E1" w:rsidR="005E1A8A" w:rsidRPr="00697854" w:rsidRDefault="005E1A8A" w:rsidP="005E1A8A">
      <w:pPr>
        <w:rPr>
          <w:rFonts w:ascii="Arial" w:hAnsi="Arial" w:cs="Arial"/>
        </w:rPr>
      </w:pPr>
      <w:r>
        <w:rPr>
          <w:rFonts w:ascii="Arial" w:hAnsi="Arial" w:cs="Arial"/>
        </w:rPr>
        <w:t xml:space="preserve">Another helpful resource, TRIAD is a joint effort of the Virginia Beach Sheriff, an AARP representative as well as senior and retired volunteers who work together to reduce criminal victimization of seniors. It is supported by </w:t>
      </w:r>
      <w:proofErr w:type="gramStart"/>
      <w:r>
        <w:rPr>
          <w:rFonts w:ascii="Arial" w:hAnsi="Arial" w:cs="Arial"/>
        </w:rPr>
        <w:t>S.A,L.T.</w:t>
      </w:r>
      <w:proofErr w:type="gramEnd"/>
      <w:r>
        <w:rPr>
          <w:rFonts w:ascii="Arial" w:hAnsi="Arial" w:cs="Arial"/>
        </w:rPr>
        <w:t xml:space="preserve">, (Seniors and Law Enforcement Together) and aims to create a sense of security and decrease fear among local seniors, through education. Meetings are held monthly, </w:t>
      </w:r>
      <w:proofErr w:type="gramStart"/>
      <w:r>
        <w:rPr>
          <w:rFonts w:ascii="Arial" w:hAnsi="Arial" w:cs="Arial"/>
        </w:rPr>
        <w:t>the</w:t>
      </w:r>
      <w:proofErr w:type="gramEnd"/>
      <w:r>
        <w:rPr>
          <w:rFonts w:ascii="Arial" w:hAnsi="Arial" w:cs="Arial"/>
        </w:rPr>
        <w:t xml:space="preserve"> 3</w:t>
      </w:r>
      <w:r w:rsidRPr="004C4456">
        <w:rPr>
          <w:rFonts w:ascii="Arial" w:hAnsi="Arial" w:cs="Arial"/>
          <w:vertAlign w:val="superscript"/>
        </w:rPr>
        <w:t>rd</w:t>
      </w:r>
      <w:r>
        <w:rPr>
          <w:rFonts w:ascii="Arial" w:hAnsi="Arial" w:cs="Arial"/>
        </w:rPr>
        <w:t xml:space="preserve"> Saturday, at 10a.m at Marion Manor, 5345 Marion Way, VB, VA 23462.  All seniors are welcome. You do not need to </w:t>
      </w:r>
      <w:proofErr w:type="gramStart"/>
      <w:r>
        <w:rPr>
          <w:rFonts w:ascii="Arial" w:hAnsi="Arial" w:cs="Arial"/>
        </w:rPr>
        <w:t>preregister</w:t>
      </w:r>
      <w:proofErr w:type="gramEnd"/>
      <w:r>
        <w:rPr>
          <w:rFonts w:ascii="Arial" w:hAnsi="Arial" w:cs="Arial"/>
        </w:rPr>
        <w:t>, and there is no cost. Call Gary Zalas at 757-385-6757 for more information.</w:t>
      </w:r>
    </w:p>
    <w:p w14:paraId="57FB91C1" w14:textId="39584AD4" w:rsidR="0039668A" w:rsidRDefault="0039668A" w:rsidP="00184C1B">
      <w:pPr>
        <w:rPr>
          <w:rFonts w:ascii="Arial" w:hAnsi="Arial" w:cs="Arial"/>
        </w:rPr>
      </w:pPr>
    </w:p>
    <w:p w14:paraId="4FACC6B1" w14:textId="5961FC2F" w:rsidR="00373751" w:rsidRDefault="00373751" w:rsidP="00184C1B">
      <w:pPr>
        <w:rPr>
          <w:rFonts w:ascii="Arial" w:hAnsi="Arial" w:cs="Arial"/>
        </w:rPr>
      </w:pPr>
    </w:p>
    <w:p w14:paraId="2A9788AB" w14:textId="739CB0C9" w:rsidR="00373751" w:rsidRDefault="00AC1DFE" w:rsidP="00184C1B">
      <w:pPr>
        <w:rPr>
          <w:rFonts w:ascii="Arial" w:hAnsi="Arial" w:cs="Arial"/>
        </w:rPr>
      </w:pPr>
      <w:r w:rsidRPr="00E144CB">
        <w:rPr>
          <w:b/>
          <w:bCs/>
          <w:noProof/>
        </w:rPr>
        <w:drawing>
          <wp:anchor distT="0" distB="0" distL="114300" distR="114300" simplePos="0" relativeHeight="251686912" behindDoc="0" locked="0" layoutInCell="1" allowOverlap="1" wp14:anchorId="0BC77720" wp14:editId="6A576C96">
            <wp:simplePos x="0" y="0"/>
            <wp:positionH relativeFrom="column">
              <wp:posOffset>-8697</wp:posOffset>
            </wp:positionH>
            <wp:positionV relativeFrom="paragraph">
              <wp:posOffset>149698</wp:posOffset>
            </wp:positionV>
            <wp:extent cx="3247445" cy="4011210"/>
            <wp:effectExtent l="0" t="0" r="0" b="8890"/>
            <wp:wrapNone/>
            <wp:docPr id="2021515055" name="Picture 1" descr="A black and white phot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15055" name="Picture 1" descr="A black and white photo of a building&#10;&#10;Description automatically generated"/>
                    <pic:cNvPicPr/>
                  </pic:nvPicPr>
                  <pic:blipFill>
                    <a:blip r:embed="rId18"/>
                    <a:stretch>
                      <a:fillRect/>
                    </a:stretch>
                  </pic:blipFill>
                  <pic:spPr>
                    <a:xfrm>
                      <a:off x="0" y="0"/>
                      <a:ext cx="3247890" cy="4011760"/>
                    </a:xfrm>
                    <a:prstGeom prst="rect">
                      <a:avLst/>
                    </a:prstGeom>
                  </pic:spPr>
                </pic:pic>
              </a:graphicData>
            </a:graphic>
            <wp14:sizeRelH relativeFrom="margin">
              <wp14:pctWidth>0</wp14:pctWidth>
            </wp14:sizeRelH>
            <wp14:sizeRelV relativeFrom="margin">
              <wp14:pctHeight>0</wp14:pctHeight>
            </wp14:sizeRelV>
          </wp:anchor>
        </w:drawing>
      </w:r>
    </w:p>
    <w:p w14:paraId="2B8C7C89" w14:textId="41FBCAB7" w:rsidR="0039668A" w:rsidRDefault="0039668A" w:rsidP="00184C1B">
      <w:pPr>
        <w:rPr>
          <w:rFonts w:ascii="Arial" w:hAnsi="Arial" w:cs="Arial"/>
        </w:rPr>
      </w:pPr>
    </w:p>
    <w:p w14:paraId="56D7531A" w14:textId="77777777" w:rsidR="0039668A" w:rsidRDefault="0039668A" w:rsidP="00184C1B">
      <w:pPr>
        <w:rPr>
          <w:rFonts w:ascii="Arial" w:hAnsi="Arial" w:cs="Arial"/>
        </w:rPr>
      </w:pPr>
    </w:p>
    <w:p w14:paraId="035C737C" w14:textId="18FB72B1" w:rsidR="0039668A" w:rsidRDefault="0039668A" w:rsidP="00184C1B">
      <w:pPr>
        <w:rPr>
          <w:rFonts w:ascii="Arial" w:hAnsi="Arial" w:cs="Arial"/>
        </w:rPr>
      </w:pPr>
    </w:p>
    <w:p w14:paraId="4C7A500A" w14:textId="6EC88048" w:rsidR="0039668A" w:rsidRDefault="0039668A" w:rsidP="00184C1B">
      <w:pPr>
        <w:rPr>
          <w:rFonts w:ascii="Arial" w:hAnsi="Arial" w:cs="Arial"/>
        </w:rPr>
      </w:pPr>
    </w:p>
    <w:p w14:paraId="1B19C7D2" w14:textId="4B664991" w:rsidR="0039668A" w:rsidRDefault="0039668A" w:rsidP="00184C1B">
      <w:pPr>
        <w:rPr>
          <w:rFonts w:ascii="Arial" w:hAnsi="Arial" w:cs="Arial"/>
        </w:rPr>
      </w:pPr>
    </w:p>
    <w:p w14:paraId="50E28D53" w14:textId="7608B9BE" w:rsidR="0039668A" w:rsidRDefault="0039668A" w:rsidP="00184C1B">
      <w:pPr>
        <w:rPr>
          <w:rFonts w:ascii="Arial" w:hAnsi="Arial" w:cs="Arial"/>
        </w:rPr>
      </w:pPr>
    </w:p>
    <w:p w14:paraId="29776FDD" w14:textId="67A39CA0" w:rsidR="0039668A" w:rsidRDefault="0039668A" w:rsidP="00184C1B">
      <w:pPr>
        <w:rPr>
          <w:rFonts w:ascii="Arial" w:hAnsi="Arial" w:cs="Arial"/>
        </w:rPr>
      </w:pPr>
    </w:p>
    <w:p w14:paraId="579BFB55" w14:textId="284DBD4A" w:rsidR="0039668A" w:rsidRDefault="0039668A" w:rsidP="00184C1B">
      <w:pPr>
        <w:rPr>
          <w:rFonts w:ascii="Arial" w:hAnsi="Arial" w:cs="Arial"/>
        </w:rPr>
      </w:pPr>
    </w:p>
    <w:p w14:paraId="7AEB828F" w14:textId="248ED171" w:rsidR="0039668A" w:rsidRDefault="0039668A" w:rsidP="00184C1B">
      <w:pPr>
        <w:rPr>
          <w:rFonts w:ascii="Arial" w:hAnsi="Arial" w:cs="Arial"/>
        </w:rPr>
      </w:pPr>
    </w:p>
    <w:p w14:paraId="70DD4828" w14:textId="2FF12E66" w:rsidR="0039668A" w:rsidRDefault="0039668A" w:rsidP="00184C1B">
      <w:pPr>
        <w:rPr>
          <w:rFonts w:ascii="Arial" w:hAnsi="Arial" w:cs="Arial"/>
        </w:rPr>
      </w:pPr>
    </w:p>
    <w:p w14:paraId="74A08386" w14:textId="2A5B4C3A" w:rsidR="0039668A" w:rsidRDefault="0039668A" w:rsidP="00184C1B">
      <w:pPr>
        <w:rPr>
          <w:rFonts w:ascii="Arial" w:hAnsi="Arial" w:cs="Arial"/>
        </w:rPr>
      </w:pPr>
    </w:p>
    <w:p w14:paraId="2DBDDC4D" w14:textId="64F1F3B0" w:rsidR="0039668A" w:rsidRDefault="0039668A" w:rsidP="00184C1B">
      <w:pPr>
        <w:rPr>
          <w:rFonts w:ascii="Arial" w:hAnsi="Arial" w:cs="Arial"/>
        </w:rPr>
      </w:pPr>
    </w:p>
    <w:p w14:paraId="104C7D13" w14:textId="3A613DC2" w:rsidR="005160B1" w:rsidRPr="0039668A" w:rsidRDefault="005160B1" w:rsidP="0039668A">
      <w:pPr>
        <w:pStyle w:val="Heading2"/>
        <w:shd w:val="clear" w:color="auto" w:fill="FFFFFF"/>
        <w:spacing w:before="360"/>
        <w:rPr>
          <w:rFonts w:cs="Arial"/>
          <w:b w:val="0"/>
          <w:bCs w:val="0"/>
          <w:sz w:val="24"/>
          <w:szCs w:val="24"/>
        </w:rPr>
        <w:sectPr w:rsidR="005160B1" w:rsidRPr="0039668A" w:rsidSect="00153218">
          <w:headerReference w:type="default" r:id="rId19"/>
          <w:footerReference w:type="default" r:id="rId20"/>
          <w:headerReference w:type="first" r:id="rId21"/>
          <w:footerReference w:type="first" r:id="rId22"/>
          <w:pgSz w:w="12240" w:h="15840"/>
          <w:pgMar w:top="1620" w:right="630" w:bottom="1440" w:left="720" w:header="720" w:footer="720" w:gutter="0"/>
          <w:cols w:num="2" w:space="720"/>
          <w:docGrid w:linePitch="299"/>
        </w:sectPr>
      </w:pPr>
    </w:p>
    <w:p w14:paraId="2C42FA0D" w14:textId="50E8CDE8" w:rsidR="00B43335" w:rsidRPr="00CD6112" w:rsidRDefault="0063761E" w:rsidP="0069307E">
      <w:pPr>
        <w:tabs>
          <w:tab w:val="left" w:pos="4200"/>
        </w:tabs>
        <w:spacing w:after="120"/>
        <w:rPr>
          <w:sz w:val="6"/>
          <w:szCs w:val="6"/>
        </w:rPr>
      </w:pPr>
      <w:r>
        <w:rPr>
          <w:sz w:val="6"/>
          <w:szCs w:val="6"/>
        </w:rPr>
        <w:object w:dxaOrig="25481" w:dyaOrig="19926" w14:anchorId="4368A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17.5pt;height:498.35pt" o:ole="">
            <v:imagedata r:id="rId23" o:title=""/>
          </v:shape>
          <o:OLEObject Type="Embed" ProgID="Excel.Sheet.12" ShapeID="_x0000_i1029" DrawAspect="Content" ObjectID="_1774800205" r:id="rId24"/>
        </w:object>
      </w:r>
    </w:p>
    <w:sectPr w:rsidR="00B43335" w:rsidRPr="00CD6112" w:rsidSect="00153218">
      <w:pgSz w:w="15840" w:h="12240" w:orient="landscape"/>
      <w:pgMar w:top="720" w:right="720" w:bottom="720" w:left="720" w:header="720" w:footer="11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7F7F2" w14:textId="77777777" w:rsidR="00153218" w:rsidRDefault="00153218" w:rsidP="005C2106">
      <w:r>
        <w:separator/>
      </w:r>
    </w:p>
  </w:endnote>
  <w:endnote w:type="continuationSeparator" w:id="0">
    <w:p w14:paraId="63C65818" w14:textId="77777777" w:rsidR="00153218" w:rsidRDefault="00153218" w:rsidP="005C2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37550CF-26E0-425A-BB81-C042BBD5B39F}"/>
  </w:font>
  <w:font w:name="Calibri">
    <w:panose1 w:val="020F0502020204030204"/>
    <w:charset w:val="00"/>
    <w:family w:val="swiss"/>
    <w:pitch w:val="variable"/>
    <w:sig w:usb0="E4002EFF" w:usb1="C200247B" w:usb2="00000009" w:usb3="00000000" w:csb0="000001FF" w:csb1="00000000"/>
    <w:embedRegular r:id="rId2" w:fontKey="{96F7ADC4-97C8-43D3-8EE7-E426EF157653}"/>
    <w:embedBold r:id="rId3" w:fontKey="{42B77642-845D-404A-B450-16FE256E37EA}"/>
  </w:font>
  <w:font w:name="Verdana">
    <w:panose1 w:val="020B0604030504040204"/>
    <w:charset w:val="00"/>
    <w:family w:val="swiss"/>
    <w:pitch w:val="variable"/>
    <w:sig w:usb0="A00006FF" w:usb1="4000205B" w:usb2="00000010" w:usb3="00000000" w:csb0="0000019F" w:csb1="00000000"/>
    <w:embedRegular r:id="rId4" w:fontKey="{12B51026-D4BE-40F3-872A-6F7B0CDA2717}"/>
  </w:font>
  <w:font w:name="Calibri Light">
    <w:panose1 w:val="020F0302020204030204"/>
    <w:charset w:val="00"/>
    <w:family w:val="swiss"/>
    <w:pitch w:val="variable"/>
    <w:sig w:usb0="E4002EFF" w:usb1="C200247B" w:usb2="00000009" w:usb3="00000000" w:csb0="000001FF" w:csb1="00000000"/>
    <w:embedRegular r:id="rId5" w:fontKey="{26EF7740-4B2B-4FC0-BEE9-0631C95AA500}"/>
    <w:embedBold r:id="rId6" w:fontKey="{95AF87E1-363D-40AF-96BC-BF36A8528C9E}"/>
  </w:font>
  <w:font w:name="Copperplate Gothic Light">
    <w:panose1 w:val="020E0507020206020404"/>
    <w:charset w:val="00"/>
    <w:family w:val="swiss"/>
    <w:pitch w:val="variable"/>
    <w:sig w:usb0="00000003" w:usb1="00000000" w:usb2="00000000" w:usb3="00000000" w:csb0="00000001" w:csb1="00000000"/>
    <w:embedRegular r:id="rId7" w:fontKey="{4F4C40FA-9553-425E-BCFB-D75EFF1F7CC0}"/>
    <w:embedBold r:id="rId8" w:fontKey="{6D00EECB-BF66-4F57-9D43-2ECED25424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D13AA" w14:textId="77777777" w:rsidR="00E7289A" w:rsidRDefault="00000000" w:rsidP="009F37E0">
    <w:pPr>
      <w:pStyle w:val="Footer"/>
      <w:rPr>
        <w:color w:val="3E6CA4"/>
        <w:sz w:val="16"/>
        <w:szCs w:val="16"/>
      </w:rPr>
    </w:pPr>
    <w:r>
      <w:rPr>
        <w:color w:val="3E6CA4"/>
        <w:sz w:val="16"/>
        <w:szCs w:val="16"/>
      </w:rPr>
      <w:pict w14:anchorId="4134E685">
        <v:rect id="_x0000_i1026" style="width:544.5pt;height:2pt" o:hralign="center" o:hrstd="t" o:hrnoshade="t" o:hr="t" fillcolor="black" stroked="f"/>
      </w:pict>
    </w:r>
  </w:p>
  <w:p w14:paraId="4C483846" w14:textId="41AF3D19" w:rsidR="00E7289A" w:rsidRPr="00C852F7" w:rsidRDefault="00E7289A" w:rsidP="004C7B98">
    <w:pPr>
      <w:pStyle w:val="Footer"/>
      <w:tabs>
        <w:tab w:val="clear" w:pos="4680"/>
        <w:tab w:val="clear" w:pos="9360"/>
        <w:tab w:val="right" w:pos="10890"/>
      </w:tabs>
      <w:rPr>
        <w:rFonts w:ascii="Arial" w:hAnsi="Arial"/>
        <w:color w:val="000000"/>
      </w:rPr>
    </w:pPr>
    <w:r w:rsidRPr="00C852F7">
      <w:rPr>
        <w:color w:val="000000"/>
        <w:sz w:val="16"/>
        <w:szCs w:val="16"/>
      </w:rPr>
      <w:t>Newsletter –</w:t>
    </w:r>
    <w:r w:rsidR="00BB53D6">
      <w:rPr>
        <w:color w:val="000000"/>
        <w:sz w:val="16"/>
        <w:szCs w:val="16"/>
      </w:rPr>
      <w:t xml:space="preserve"> </w:t>
    </w:r>
    <w:r w:rsidR="0063761E">
      <w:rPr>
        <w:color w:val="000000"/>
        <w:sz w:val="16"/>
        <w:szCs w:val="16"/>
      </w:rPr>
      <w:t>May</w:t>
    </w:r>
    <w:r w:rsidR="00BB53D6">
      <w:rPr>
        <w:color w:val="000000"/>
        <w:sz w:val="16"/>
        <w:szCs w:val="16"/>
      </w:rPr>
      <w:t xml:space="preserve"> </w:t>
    </w:r>
    <w:proofErr w:type="gramStart"/>
    <w:r w:rsidR="00BB53D6">
      <w:rPr>
        <w:color w:val="000000"/>
        <w:sz w:val="16"/>
        <w:szCs w:val="16"/>
      </w:rPr>
      <w:t>202</w:t>
    </w:r>
    <w:r w:rsidR="0028014A">
      <w:rPr>
        <w:color w:val="000000"/>
        <w:sz w:val="16"/>
        <w:szCs w:val="16"/>
      </w:rPr>
      <w:t>4</w:t>
    </w:r>
    <w:r w:rsidR="00BB53D6">
      <w:rPr>
        <w:color w:val="000000"/>
        <w:sz w:val="16"/>
        <w:szCs w:val="16"/>
      </w:rPr>
      <w:t xml:space="preserve">  </w:t>
    </w:r>
    <w:r w:rsidRPr="00C852F7">
      <w:rPr>
        <w:color w:val="000000"/>
        <w:sz w:val="16"/>
        <w:szCs w:val="16"/>
      </w:rPr>
      <w:tab/>
    </w:r>
    <w:proofErr w:type="gramEnd"/>
    <w:r w:rsidRPr="00C852F7">
      <w:rPr>
        <w:color w:val="000000"/>
        <w:sz w:val="16"/>
        <w:szCs w:val="16"/>
      </w:rPr>
      <w:t xml:space="preserve">Page </w:t>
    </w:r>
    <w:r w:rsidRPr="00C852F7">
      <w:rPr>
        <w:color w:val="000000"/>
        <w:sz w:val="16"/>
        <w:szCs w:val="16"/>
      </w:rPr>
      <w:fldChar w:fldCharType="begin"/>
    </w:r>
    <w:r w:rsidRPr="00C852F7">
      <w:rPr>
        <w:color w:val="000000"/>
        <w:sz w:val="16"/>
        <w:szCs w:val="16"/>
      </w:rPr>
      <w:instrText xml:space="preserve"> PAGE   \* MERGEFORMAT </w:instrText>
    </w:r>
    <w:r w:rsidRPr="00C852F7">
      <w:rPr>
        <w:color w:val="000000"/>
        <w:sz w:val="16"/>
        <w:szCs w:val="16"/>
      </w:rPr>
      <w:fldChar w:fldCharType="separate"/>
    </w:r>
    <w:r>
      <w:rPr>
        <w:noProof/>
        <w:color w:val="000000"/>
        <w:sz w:val="16"/>
        <w:szCs w:val="16"/>
      </w:rPr>
      <w:t>3</w:t>
    </w:r>
    <w:r w:rsidRPr="00C852F7">
      <w:rPr>
        <w:color w:val="000000"/>
        <w:sz w:val="16"/>
        <w:szCs w:val="16"/>
      </w:rPr>
      <w:fldChar w:fldCharType="end"/>
    </w:r>
  </w:p>
  <w:p w14:paraId="09A3B544" w14:textId="77777777" w:rsidR="00E7289A" w:rsidRDefault="00E7289A" w:rsidP="00645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768C" w14:textId="77777777" w:rsidR="00E7289A" w:rsidRDefault="00000000" w:rsidP="00925AEF">
    <w:pPr>
      <w:pStyle w:val="Footer"/>
      <w:rPr>
        <w:color w:val="3E6CA4"/>
        <w:sz w:val="16"/>
        <w:szCs w:val="16"/>
      </w:rPr>
    </w:pPr>
    <w:r>
      <w:rPr>
        <w:color w:val="3E6CA4"/>
        <w:sz w:val="16"/>
        <w:szCs w:val="16"/>
      </w:rPr>
      <w:pict w14:anchorId="2B4A6D80">
        <v:rect id="_x0000_i1028" style="width:544.5pt;height:2pt" o:hralign="center" o:hrstd="t" o:hrnoshade="t" o:hr="t" fillcolor="black" stroked="f"/>
      </w:pict>
    </w:r>
  </w:p>
  <w:p w14:paraId="4476CC66" w14:textId="747FA067" w:rsidR="00E7289A" w:rsidRDefault="00E7289A" w:rsidP="00256A15">
    <w:pPr>
      <w:pStyle w:val="Footer"/>
      <w:tabs>
        <w:tab w:val="clear" w:pos="4680"/>
        <w:tab w:val="clear" w:pos="9360"/>
        <w:tab w:val="right" w:pos="10890"/>
      </w:tabs>
      <w:rPr>
        <w:rFonts w:ascii="Arial" w:hAnsi="Arial"/>
        <w:color w:val="000000"/>
      </w:rPr>
    </w:pPr>
    <w:r w:rsidRPr="00C852F7">
      <w:rPr>
        <w:color w:val="000000"/>
        <w:sz w:val="16"/>
        <w:szCs w:val="16"/>
      </w:rPr>
      <w:t xml:space="preserve">Newsletter – </w:t>
    </w:r>
    <w:r w:rsidR="0063761E">
      <w:rPr>
        <w:color w:val="000000"/>
        <w:sz w:val="16"/>
        <w:szCs w:val="16"/>
      </w:rPr>
      <w:t>May</w:t>
    </w:r>
    <w:r w:rsidR="00BB53D6">
      <w:rPr>
        <w:color w:val="000000"/>
        <w:sz w:val="16"/>
        <w:szCs w:val="16"/>
      </w:rPr>
      <w:t xml:space="preserve"> 202</w:t>
    </w:r>
    <w:r w:rsidR="0028014A">
      <w:rPr>
        <w:color w:val="000000"/>
        <w:sz w:val="16"/>
        <w:szCs w:val="16"/>
      </w:rPr>
      <w:t>4</w:t>
    </w:r>
    <w:r w:rsidRPr="00C852F7">
      <w:rPr>
        <w:color w:val="000000"/>
        <w:sz w:val="16"/>
        <w:szCs w:val="16"/>
      </w:rPr>
      <w:tab/>
    </w:r>
    <w:r>
      <w:rPr>
        <w:color w:val="000000"/>
        <w:sz w:val="16"/>
        <w:szCs w:val="16"/>
      </w:rPr>
      <w:tab/>
    </w:r>
    <w:r>
      <w:rPr>
        <w:color w:val="000000"/>
        <w:sz w:val="16"/>
        <w:szCs w:val="16"/>
      </w:rPr>
      <w:tab/>
    </w:r>
    <w:r w:rsidR="007E583F">
      <w:rPr>
        <w:color w:val="000000"/>
        <w:sz w:val="16"/>
        <w:szCs w:val="16"/>
      </w:rPr>
      <w:tab/>
    </w:r>
    <w:r w:rsidR="007E583F">
      <w:rPr>
        <w:color w:val="000000"/>
        <w:sz w:val="16"/>
        <w:szCs w:val="16"/>
      </w:rPr>
      <w:tab/>
    </w:r>
    <w:r w:rsidR="007E583F">
      <w:rPr>
        <w:color w:val="000000"/>
        <w:sz w:val="16"/>
        <w:szCs w:val="16"/>
      </w:rPr>
      <w:tab/>
    </w:r>
    <w:r w:rsidR="007E583F">
      <w:rPr>
        <w:color w:val="000000"/>
        <w:sz w:val="16"/>
        <w:szCs w:val="16"/>
      </w:rPr>
      <w:tab/>
    </w:r>
    <w:r w:rsidR="007E583F">
      <w:rPr>
        <w:color w:val="000000"/>
        <w:sz w:val="16"/>
        <w:szCs w:val="16"/>
      </w:rPr>
      <w:tab/>
    </w:r>
    <w:r w:rsidR="007E583F">
      <w:rPr>
        <w:color w:val="000000"/>
        <w:sz w:val="16"/>
        <w:szCs w:val="16"/>
      </w:rPr>
      <w:tab/>
    </w:r>
    <w:r w:rsidR="007E583F">
      <w:rPr>
        <w:color w:val="000000"/>
        <w:sz w:val="16"/>
        <w:szCs w:val="16"/>
      </w:rPr>
      <w:tab/>
    </w:r>
    <w:r>
      <w:rPr>
        <w:color w:val="000000"/>
        <w:sz w:val="16"/>
        <w:szCs w:val="16"/>
      </w:rPr>
      <w:tab/>
    </w:r>
    <w:r>
      <w:rPr>
        <w:color w:val="000000"/>
        <w:sz w:val="16"/>
        <w:szCs w:val="16"/>
      </w:rPr>
      <w:tab/>
    </w:r>
    <w:r w:rsidRPr="00C852F7">
      <w:rPr>
        <w:color w:val="000000"/>
        <w:sz w:val="16"/>
        <w:szCs w:val="16"/>
      </w:rPr>
      <w:t xml:space="preserve">Page </w:t>
    </w:r>
    <w:r w:rsidRPr="00C852F7">
      <w:rPr>
        <w:color w:val="000000"/>
        <w:sz w:val="16"/>
        <w:szCs w:val="16"/>
      </w:rPr>
      <w:fldChar w:fldCharType="begin"/>
    </w:r>
    <w:r w:rsidRPr="00C852F7">
      <w:rPr>
        <w:color w:val="000000"/>
        <w:sz w:val="16"/>
        <w:szCs w:val="16"/>
      </w:rPr>
      <w:instrText xml:space="preserve"> PAGE   \* MERGEFORMAT </w:instrText>
    </w:r>
    <w:r w:rsidRPr="00C852F7">
      <w:rPr>
        <w:color w:val="000000"/>
        <w:sz w:val="16"/>
        <w:szCs w:val="16"/>
      </w:rPr>
      <w:fldChar w:fldCharType="separate"/>
    </w:r>
    <w:r>
      <w:rPr>
        <w:noProof/>
        <w:color w:val="000000"/>
        <w:sz w:val="16"/>
        <w:szCs w:val="16"/>
      </w:rPr>
      <w:t>6</w:t>
    </w:r>
    <w:r w:rsidRPr="00C852F7">
      <w:rPr>
        <w:color w:val="000000"/>
        <w:sz w:val="16"/>
        <w:szCs w:val="16"/>
      </w:rPr>
      <w:fldChar w:fldCharType="end"/>
    </w:r>
  </w:p>
  <w:p w14:paraId="1C8C427E" w14:textId="77777777" w:rsidR="00E7289A" w:rsidRDefault="00E7289A" w:rsidP="00256A15">
    <w:pPr>
      <w:pStyle w:val="Footer"/>
      <w:tabs>
        <w:tab w:val="clear" w:pos="4680"/>
        <w:tab w:val="clear" w:pos="9360"/>
        <w:tab w:val="right" w:pos="10890"/>
      </w:tabs>
      <w:rPr>
        <w:rFonts w:ascii="Arial" w:hAnsi="Arial"/>
        <w:color w:val="000000"/>
      </w:rPr>
    </w:pPr>
  </w:p>
  <w:p w14:paraId="4BDFA2A8" w14:textId="77777777" w:rsidR="00E7289A" w:rsidRPr="00256A15" w:rsidRDefault="00E7289A" w:rsidP="00256A15">
    <w:pPr>
      <w:pStyle w:val="Footer"/>
      <w:tabs>
        <w:tab w:val="clear" w:pos="4680"/>
        <w:tab w:val="clear" w:pos="9360"/>
        <w:tab w:val="right" w:pos="10890"/>
      </w:tabs>
      <w:rPr>
        <w:rFonts w:ascii="Arial" w:hAnsi="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C9E0A" w14:textId="77777777" w:rsidR="00153218" w:rsidRDefault="00153218" w:rsidP="005C2106">
      <w:r>
        <w:separator/>
      </w:r>
    </w:p>
  </w:footnote>
  <w:footnote w:type="continuationSeparator" w:id="0">
    <w:p w14:paraId="3C1B6F67" w14:textId="77777777" w:rsidR="00153218" w:rsidRDefault="00153218" w:rsidP="005C21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672C0" w14:textId="77777777" w:rsidR="00E7289A" w:rsidRPr="00C852F7" w:rsidRDefault="00E7289A">
    <w:pPr>
      <w:rPr>
        <w:sz w:val="16"/>
        <w:szCs w:val="16"/>
      </w:rPr>
    </w:pPr>
    <w:r w:rsidRPr="00C852F7">
      <w:rPr>
        <w:sz w:val="16"/>
        <w:szCs w:val="16"/>
      </w:rPr>
      <w:t>Senior Resource Center, Inc., 912 Princess Anne Road, Virginia Beach, VA 23457                                                                                                                     757 385-2175</w:t>
    </w:r>
    <w:r w:rsidR="00000000">
      <w:rPr>
        <w:sz w:val="16"/>
        <w:szCs w:val="16"/>
      </w:rPr>
      <w:pict w14:anchorId="616A2C5D">
        <v:rect id="_x0000_i1025" style="width:544.5pt;height:2pt" o:hralign="center" o:hrstd="t" o:hrnoshade="t" o:hr="t" fillcolor="black"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324D" w14:textId="5CF48FA2" w:rsidR="00E7289A" w:rsidRPr="00925AEF" w:rsidRDefault="00E7289A" w:rsidP="00925AEF">
    <w:pPr>
      <w:rPr>
        <w:sz w:val="16"/>
        <w:szCs w:val="16"/>
      </w:rPr>
    </w:pPr>
    <w:r w:rsidRPr="00C852F7">
      <w:rPr>
        <w:sz w:val="16"/>
        <w:szCs w:val="16"/>
      </w:rPr>
      <w:t xml:space="preserve">Senior Resource Center, Inc., 912 Princess Anne Road, Virginia Beach, VA 23457                                                                                                                     </w:t>
    </w:r>
    <w:r>
      <w:rPr>
        <w:sz w:val="16"/>
        <w:szCs w:val="16"/>
      </w:rPr>
      <w:tab/>
    </w:r>
    <w:r>
      <w:rPr>
        <w:sz w:val="16"/>
        <w:szCs w:val="16"/>
      </w:rPr>
      <w:tab/>
    </w:r>
    <w:r w:rsidR="007E583F">
      <w:rPr>
        <w:sz w:val="16"/>
        <w:szCs w:val="16"/>
      </w:rPr>
      <w:tab/>
    </w:r>
    <w:r w:rsidR="007E583F">
      <w:rPr>
        <w:sz w:val="16"/>
        <w:szCs w:val="16"/>
      </w:rPr>
      <w:tab/>
    </w:r>
    <w:r w:rsidR="007E583F">
      <w:rPr>
        <w:sz w:val="16"/>
        <w:szCs w:val="16"/>
      </w:rPr>
      <w:tab/>
    </w:r>
    <w:r w:rsidR="007E583F">
      <w:rPr>
        <w:sz w:val="16"/>
        <w:szCs w:val="16"/>
      </w:rPr>
      <w:tab/>
    </w:r>
    <w:r w:rsidR="007E583F">
      <w:rPr>
        <w:sz w:val="16"/>
        <w:szCs w:val="16"/>
      </w:rPr>
      <w:tab/>
    </w:r>
    <w:r w:rsidR="007E583F">
      <w:rPr>
        <w:sz w:val="16"/>
        <w:szCs w:val="16"/>
      </w:rPr>
      <w:tab/>
    </w:r>
    <w:r>
      <w:rPr>
        <w:sz w:val="16"/>
        <w:szCs w:val="16"/>
      </w:rPr>
      <w:tab/>
    </w:r>
    <w:r>
      <w:rPr>
        <w:sz w:val="16"/>
        <w:szCs w:val="16"/>
      </w:rPr>
      <w:tab/>
    </w:r>
    <w:r>
      <w:rPr>
        <w:sz w:val="16"/>
        <w:szCs w:val="16"/>
      </w:rPr>
      <w:tab/>
      <w:t xml:space="preserve">           </w:t>
    </w:r>
    <w:r w:rsidRPr="00C852F7">
      <w:rPr>
        <w:sz w:val="16"/>
        <w:szCs w:val="16"/>
      </w:rPr>
      <w:t>757 385-2175</w:t>
    </w:r>
    <w:r w:rsidR="00000000">
      <w:rPr>
        <w:sz w:val="16"/>
        <w:szCs w:val="16"/>
      </w:rPr>
      <w:pict w14:anchorId="257C4406">
        <v:rect id="_x0000_i1027" style="width:544.5pt;height:2pt" o:hralign="center" o:hrstd="t" o:hrnoshade="t" o:hr="t" fillcolor="black"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07C06"/>
    <w:multiLevelType w:val="hybridMultilevel"/>
    <w:tmpl w:val="A6E65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C94670"/>
    <w:multiLevelType w:val="hybridMultilevel"/>
    <w:tmpl w:val="08D4F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F679F4"/>
    <w:multiLevelType w:val="hybridMultilevel"/>
    <w:tmpl w:val="A3EA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0445FF"/>
    <w:multiLevelType w:val="hybridMultilevel"/>
    <w:tmpl w:val="360A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2655D4"/>
    <w:multiLevelType w:val="hybridMultilevel"/>
    <w:tmpl w:val="BF14F8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562B7A95"/>
    <w:multiLevelType w:val="hybridMultilevel"/>
    <w:tmpl w:val="0CF8E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0E40A1"/>
    <w:multiLevelType w:val="hybridMultilevel"/>
    <w:tmpl w:val="45C8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617C3"/>
    <w:multiLevelType w:val="hybridMultilevel"/>
    <w:tmpl w:val="B254D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E17D69"/>
    <w:multiLevelType w:val="hybridMultilevel"/>
    <w:tmpl w:val="B0B23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AF31B8"/>
    <w:multiLevelType w:val="hybridMultilevel"/>
    <w:tmpl w:val="3DBA92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7BA376E7"/>
    <w:multiLevelType w:val="hybridMultilevel"/>
    <w:tmpl w:val="A0045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8622105">
    <w:abstractNumId w:val="10"/>
  </w:num>
  <w:num w:numId="2" w16cid:durableId="1647777256">
    <w:abstractNumId w:val="0"/>
  </w:num>
  <w:num w:numId="3" w16cid:durableId="83503935">
    <w:abstractNumId w:val="3"/>
  </w:num>
  <w:num w:numId="4" w16cid:durableId="323971744">
    <w:abstractNumId w:val="5"/>
  </w:num>
  <w:num w:numId="5" w16cid:durableId="1941991529">
    <w:abstractNumId w:val="2"/>
  </w:num>
  <w:num w:numId="6" w16cid:durableId="856234117">
    <w:abstractNumId w:val="6"/>
  </w:num>
  <w:num w:numId="7" w16cid:durableId="1574008419">
    <w:abstractNumId w:val="9"/>
  </w:num>
  <w:num w:numId="8" w16cid:durableId="1997034039">
    <w:abstractNumId w:val="4"/>
  </w:num>
  <w:num w:numId="9" w16cid:durableId="1608925759">
    <w:abstractNumId w:val="1"/>
  </w:num>
  <w:num w:numId="10" w16cid:durableId="397091223">
    <w:abstractNumId w:val="7"/>
  </w:num>
  <w:num w:numId="11" w16cid:durableId="158703014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8"/>
  <w:drawingGridHorizontalSpacing w:val="110"/>
  <w:drawingGridVerticalSpacing w:val="187"/>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D1C"/>
    <w:rsid w:val="0000112E"/>
    <w:rsid w:val="00001E0C"/>
    <w:rsid w:val="00004EA5"/>
    <w:rsid w:val="00006555"/>
    <w:rsid w:val="0000661E"/>
    <w:rsid w:val="00007566"/>
    <w:rsid w:val="00007842"/>
    <w:rsid w:val="00011112"/>
    <w:rsid w:val="000116E2"/>
    <w:rsid w:val="00011BD5"/>
    <w:rsid w:val="0001243F"/>
    <w:rsid w:val="00012A3D"/>
    <w:rsid w:val="00013F48"/>
    <w:rsid w:val="00014012"/>
    <w:rsid w:val="0001693B"/>
    <w:rsid w:val="00017526"/>
    <w:rsid w:val="000203EB"/>
    <w:rsid w:val="00020DF5"/>
    <w:rsid w:val="00020F11"/>
    <w:rsid w:val="00022CD0"/>
    <w:rsid w:val="000310B8"/>
    <w:rsid w:val="0003180E"/>
    <w:rsid w:val="000319AA"/>
    <w:rsid w:val="00031B58"/>
    <w:rsid w:val="00032D1A"/>
    <w:rsid w:val="00033B57"/>
    <w:rsid w:val="0003484E"/>
    <w:rsid w:val="0003530C"/>
    <w:rsid w:val="00036083"/>
    <w:rsid w:val="00036AFF"/>
    <w:rsid w:val="000372D0"/>
    <w:rsid w:val="0003736F"/>
    <w:rsid w:val="00037A7E"/>
    <w:rsid w:val="0004001F"/>
    <w:rsid w:val="00040530"/>
    <w:rsid w:val="00042333"/>
    <w:rsid w:val="00043A36"/>
    <w:rsid w:val="00046207"/>
    <w:rsid w:val="00046FF1"/>
    <w:rsid w:val="0004729A"/>
    <w:rsid w:val="000510AE"/>
    <w:rsid w:val="00051C1D"/>
    <w:rsid w:val="00052390"/>
    <w:rsid w:val="00053736"/>
    <w:rsid w:val="000556A7"/>
    <w:rsid w:val="00056197"/>
    <w:rsid w:val="0005642F"/>
    <w:rsid w:val="0005662C"/>
    <w:rsid w:val="000568F4"/>
    <w:rsid w:val="00057E83"/>
    <w:rsid w:val="00060BFC"/>
    <w:rsid w:val="00062400"/>
    <w:rsid w:val="00062776"/>
    <w:rsid w:val="0006277D"/>
    <w:rsid w:val="0006282B"/>
    <w:rsid w:val="00062E51"/>
    <w:rsid w:val="000642E0"/>
    <w:rsid w:val="00064597"/>
    <w:rsid w:val="000651DC"/>
    <w:rsid w:val="00067151"/>
    <w:rsid w:val="00067953"/>
    <w:rsid w:val="00072D80"/>
    <w:rsid w:val="00072FA0"/>
    <w:rsid w:val="0007438A"/>
    <w:rsid w:val="00075D6B"/>
    <w:rsid w:val="00076731"/>
    <w:rsid w:val="0008140C"/>
    <w:rsid w:val="00081600"/>
    <w:rsid w:val="00081B12"/>
    <w:rsid w:val="000821AA"/>
    <w:rsid w:val="000822EF"/>
    <w:rsid w:val="00082407"/>
    <w:rsid w:val="00084641"/>
    <w:rsid w:val="0008467F"/>
    <w:rsid w:val="000849DF"/>
    <w:rsid w:val="00085772"/>
    <w:rsid w:val="00085918"/>
    <w:rsid w:val="00087618"/>
    <w:rsid w:val="000878A9"/>
    <w:rsid w:val="00090AD2"/>
    <w:rsid w:val="00090CF3"/>
    <w:rsid w:val="00092742"/>
    <w:rsid w:val="00093207"/>
    <w:rsid w:val="0009380D"/>
    <w:rsid w:val="000939AA"/>
    <w:rsid w:val="000949DE"/>
    <w:rsid w:val="00095CDF"/>
    <w:rsid w:val="00097360"/>
    <w:rsid w:val="000A00F3"/>
    <w:rsid w:val="000A0381"/>
    <w:rsid w:val="000A2D48"/>
    <w:rsid w:val="000A304D"/>
    <w:rsid w:val="000A3853"/>
    <w:rsid w:val="000A38A3"/>
    <w:rsid w:val="000A3EC7"/>
    <w:rsid w:val="000A7EA9"/>
    <w:rsid w:val="000A7F95"/>
    <w:rsid w:val="000B0085"/>
    <w:rsid w:val="000B363B"/>
    <w:rsid w:val="000B4F38"/>
    <w:rsid w:val="000B5426"/>
    <w:rsid w:val="000B5D84"/>
    <w:rsid w:val="000B6928"/>
    <w:rsid w:val="000B7790"/>
    <w:rsid w:val="000B7D5C"/>
    <w:rsid w:val="000C064B"/>
    <w:rsid w:val="000C13E2"/>
    <w:rsid w:val="000C2B71"/>
    <w:rsid w:val="000C2C1B"/>
    <w:rsid w:val="000C3233"/>
    <w:rsid w:val="000C5FF8"/>
    <w:rsid w:val="000D0442"/>
    <w:rsid w:val="000D06EE"/>
    <w:rsid w:val="000D09F6"/>
    <w:rsid w:val="000D189D"/>
    <w:rsid w:val="000D29F5"/>
    <w:rsid w:val="000D2F9A"/>
    <w:rsid w:val="000D367D"/>
    <w:rsid w:val="000D3907"/>
    <w:rsid w:val="000D414B"/>
    <w:rsid w:val="000D4DA9"/>
    <w:rsid w:val="000D553B"/>
    <w:rsid w:val="000D5B24"/>
    <w:rsid w:val="000E36A9"/>
    <w:rsid w:val="000E4021"/>
    <w:rsid w:val="000E4199"/>
    <w:rsid w:val="000E5932"/>
    <w:rsid w:val="000E59E6"/>
    <w:rsid w:val="000E5D01"/>
    <w:rsid w:val="000E6061"/>
    <w:rsid w:val="000E6C9A"/>
    <w:rsid w:val="000E7D7D"/>
    <w:rsid w:val="000F0678"/>
    <w:rsid w:val="000F0977"/>
    <w:rsid w:val="000F0F93"/>
    <w:rsid w:val="000F2D17"/>
    <w:rsid w:val="000F308A"/>
    <w:rsid w:val="000F4537"/>
    <w:rsid w:val="000F4D00"/>
    <w:rsid w:val="000F5E61"/>
    <w:rsid w:val="000F7602"/>
    <w:rsid w:val="000F7E26"/>
    <w:rsid w:val="000F7E7A"/>
    <w:rsid w:val="001003A6"/>
    <w:rsid w:val="00102228"/>
    <w:rsid w:val="0010244D"/>
    <w:rsid w:val="00102C77"/>
    <w:rsid w:val="00104AD6"/>
    <w:rsid w:val="00106901"/>
    <w:rsid w:val="001071EE"/>
    <w:rsid w:val="00107202"/>
    <w:rsid w:val="00110F0D"/>
    <w:rsid w:val="00111268"/>
    <w:rsid w:val="0011281A"/>
    <w:rsid w:val="00113D92"/>
    <w:rsid w:val="00114612"/>
    <w:rsid w:val="001148B3"/>
    <w:rsid w:val="001149B1"/>
    <w:rsid w:val="00116F51"/>
    <w:rsid w:val="00120E8B"/>
    <w:rsid w:val="00121231"/>
    <w:rsid w:val="0012261C"/>
    <w:rsid w:val="00124490"/>
    <w:rsid w:val="00125B9F"/>
    <w:rsid w:val="00126F5C"/>
    <w:rsid w:val="0012733C"/>
    <w:rsid w:val="00131586"/>
    <w:rsid w:val="00132441"/>
    <w:rsid w:val="00132AF4"/>
    <w:rsid w:val="001330C0"/>
    <w:rsid w:val="00133727"/>
    <w:rsid w:val="00133C61"/>
    <w:rsid w:val="00134654"/>
    <w:rsid w:val="00137349"/>
    <w:rsid w:val="00140036"/>
    <w:rsid w:val="001406EC"/>
    <w:rsid w:val="00141F26"/>
    <w:rsid w:val="001428A3"/>
    <w:rsid w:val="00143C36"/>
    <w:rsid w:val="00144516"/>
    <w:rsid w:val="00146C3C"/>
    <w:rsid w:val="0014791C"/>
    <w:rsid w:val="00151566"/>
    <w:rsid w:val="00153218"/>
    <w:rsid w:val="00154031"/>
    <w:rsid w:val="0015411E"/>
    <w:rsid w:val="001549DA"/>
    <w:rsid w:val="001611AA"/>
    <w:rsid w:val="00161450"/>
    <w:rsid w:val="00161AFE"/>
    <w:rsid w:val="00161EEC"/>
    <w:rsid w:val="001624B0"/>
    <w:rsid w:val="00164419"/>
    <w:rsid w:val="00164809"/>
    <w:rsid w:val="00164876"/>
    <w:rsid w:val="00166745"/>
    <w:rsid w:val="001703F8"/>
    <w:rsid w:val="0017192F"/>
    <w:rsid w:val="001724F9"/>
    <w:rsid w:val="00173399"/>
    <w:rsid w:val="0017347F"/>
    <w:rsid w:val="00174FB5"/>
    <w:rsid w:val="00175785"/>
    <w:rsid w:val="001771BF"/>
    <w:rsid w:val="00177C03"/>
    <w:rsid w:val="0018020B"/>
    <w:rsid w:val="00181BAC"/>
    <w:rsid w:val="0018244E"/>
    <w:rsid w:val="00183D68"/>
    <w:rsid w:val="00184A41"/>
    <w:rsid w:val="00184C1B"/>
    <w:rsid w:val="00184D12"/>
    <w:rsid w:val="001852E5"/>
    <w:rsid w:val="0019048D"/>
    <w:rsid w:val="00190F7A"/>
    <w:rsid w:val="001934A0"/>
    <w:rsid w:val="0019451F"/>
    <w:rsid w:val="001949E3"/>
    <w:rsid w:val="001960A5"/>
    <w:rsid w:val="001960E8"/>
    <w:rsid w:val="001963C5"/>
    <w:rsid w:val="001966A2"/>
    <w:rsid w:val="00197838"/>
    <w:rsid w:val="001A42ED"/>
    <w:rsid w:val="001A46AA"/>
    <w:rsid w:val="001A78E5"/>
    <w:rsid w:val="001A7A66"/>
    <w:rsid w:val="001B12C0"/>
    <w:rsid w:val="001B2124"/>
    <w:rsid w:val="001B3990"/>
    <w:rsid w:val="001B6FF6"/>
    <w:rsid w:val="001B72E8"/>
    <w:rsid w:val="001B7812"/>
    <w:rsid w:val="001B7E63"/>
    <w:rsid w:val="001C0B35"/>
    <w:rsid w:val="001C1711"/>
    <w:rsid w:val="001C237C"/>
    <w:rsid w:val="001C2491"/>
    <w:rsid w:val="001C39AC"/>
    <w:rsid w:val="001C3AE7"/>
    <w:rsid w:val="001C479E"/>
    <w:rsid w:val="001C4D1C"/>
    <w:rsid w:val="001C60CD"/>
    <w:rsid w:val="001C637F"/>
    <w:rsid w:val="001C6646"/>
    <w:rsid w:val="001C7C78"/>
    <w:rsid w:val="001C7CEB"/>
    <w:rsid w:val="001D0477"/>
    <w:rsid w:val="001D11F1"/>
    <w:rsid w:val="001D3D01"/>
    <w:rsid w:val="001D419F"/>
    <w:rsid w:val="001D41FD"/>
    <w:rsid w:val="001D4431"/>
    <w:rsid w:val="001D48D7"/>
    <w:rsid w:val="001D4F98"/>
    <w:rsid w:val="001D5B84"/>
    <w:rsid w:val="001D6172"/>
    <w:rsid w:val="001D6A37"/>
    <w:rsid w:val="001D6AF0"/>
    <w:rsid w:val="001D7871"/>
    <w:rsid w:val="001E064D"/>
    <w:rsid w:val="001E2C45"/>
    <w:rsid w:val="001E4F75"/>
    <w:rsid w:val="001E76AA"/>
    <w:rsid w:val="001E7807"/>
    <w:rsid w:val="001F019F"/>
    <w:rsid w:val="001F1619"/>
    <w:rsid w:val="001F3752"/>
    <w:rsid w:val="001F430B"/>
    <w:rsid w:val="001F47E3"/>
    <w:rsid w:val="001F53C9"/>
    <w:rsid w:val="001F5798"/>
    <w:rsid w:val="001F584D"/>
    <w:rsid w:val="001F6F8B"/>
    <w:rsid w:val="00201694"/>
    <w:rsid w:val="00201916"/>
    <w:rsid w:val="00202CCB"/>
    <w:rsid w:val="00202F9D"/>
    <w:rsid w:val="002044A3"/>
    <w:rsid w:val="002045EA"/>
    <w:rsid w:val="00204BF2"/>
    <w:rsid w:val="00205A26"/>
    <w:rsid w:val="00210343"/>
    <w:rsid w:val="00211B9F"/>
    <w:rsid w:val="002121E8"/>
    <w:rsid w:val="00212873"/>
    <w:rsid w:val="00212A90"/>
    <w:rsid w:val="00213189"/>
    <w:rsid w:val="00216EEF"/>
    <w:rsid w:val="002175F1"/>
    <w:rsid w:val="00217A98"/>
    <w:rsid w:val="00217C7B"/>
    <w:rsid w:val="002203DB"/>
    <w:rsid w:val="00220838"/>
    <w:rsid w:val="00221917"/>
    <w:rsid w:val="00222314"/>
    <w:rsid w:val="00223551"/>
    <w:rsid w:val="00225716"/>
    <w:rsid w:val="00226493"/>
    <w:rsid w:val="0022750C"/>
    <w:rsid w:val="00230272"/>
    <w:rsid w:val="0023032C"/>
    <w:rsid w:val="0023199D"/>
    <w:rsid w:val="00233D2C"/>
    <w:rsid w:val="00236883"/>
    <w:rsid w:val="00241C3D"/>
    <w:rsid w:val="00242A9B"/>
    <w:rsid w:val="00243F12"/>
    <w:rsid w:val="00244D32"/>
    <w:rsid w:val="0024625C"/>
    <w:rsid w:val="002467FA"/>
    <w:rsid w:val="00247EEB"/>
    <w:rsid w:val="00247EF4"/>
    <w:rsid w:val="002502B2"/>
    <w:rsid w:val="002517F2"/>
    <w:rsid w:val="002518AD"/>
    <w:rsid w:val="00254D65"/>
    <w:rsid w:val="00256A15"/>
    <w:rsid w:val="00257412"/>
    <w:rsid w:val="002606BC"/>
    <w:rsid w:val="002615E8"/>
    <w:rsid w:val="00261E46"/>
    <w:rsid w:val="00262790"/>
    <w:rsid w:val="00263E78"/>
    <w:rsid w:val="00263EB1"/>
    <w:rsid w:val="002649A4"/>
    <w:rsid w:val="00265AA1"/>
    <w:rsid w:val="00266379"/>
    <w:rsid w:val="002700A4"/>
    <w:rsid w:val="002754C4"/>
    <w:rsid w:val="00276805"/>
    <w:rsid w:val="00276BCA"/>
    <w:rsid w:val="0028014A"/>
    <w:rsid w:val="00280643"/>
    <w:rsid w:val="002814B8"/>
    <w:rsid w:val="00281C79"/>
    <w:rsid w:val="00282E78"/>
    <w:rsid w:val="002833AA"/>
    <w:rsid w:val="0028479D"/>
    <w:rsid w:val="002849CC"/>
    <w:rsid w:val="00285015"/>
    <w:rsid w:val="00285071"/>
    <w:rsid w:val="00285590"/>
    <w:rsid w:val="0028632B"/>
    <w:rsid w:val="0028696F"/>
    <w:rsid w:val="00290280"/>
    <w:rsid w:val="0029067D"/>
    <w:rsid w:val="0029219A"/>
    <w:rsid w:val="00292F61"/>
    <w:rsid w:val="0029402B"/>
    <w:rsid w:val="00294AB5"/>
    <w:rsid w:val="00295116"/>
    <w:rsid w:val="002976A5"/>
    <w:rsid w:val="00297DBD"/>
    <w:rsid w:val="002A0831"/>
    <w:rsid w:val="002A0EFD"/>
    <w:rsid w:val="002A181C"/>
    <w:rsid w:val="002A4244"/>
    <w:rsid w:val="002A5107"/>
    <w:rsid w:val="002B015C"/>
    <w:rsid w:val="002B1462"/>
    <w:rsid w:val="002B428F"/>
    <w:rsid w:val="002B5289"/>
    <w:rsid w:val="002B5497"/>
    <w:rsid w:val="002B5616"/>
    <w:rsid w:val="002B5CB0"/>
    <w:rsid w:val="002B5D9A"/>
    <w:rsid w:val="002B6E35"/>
    <w:rsid w:val="002B7F5A"/>
    <w:rsid w:val="002C02B7"/>
    <w:rsid w:val="002C0C0D"/>
    <w:rsid w:val="002C2172"/>
    <w:rsid w:val="002C2188"/>
    <w:rsid w:val="002C3360"/>
    <w:rsid w:val="002C394D"/>
    <w:rsid w:val="002C46AF"/>
    <w:rsid w:val="002C49BD"/>
    <w:rsid w:val="002C4DC1"/>
    <w:rsid w:val="002C72F1"/>
    <w:rsid w:val="002D0702"/>
    <w:rsid w:val="002D2FF2"/>
    <w:rsid w:val="002D3834"/>
    <w:rsid w:val="002D40F8"/>
    <w:rsid w:val="002D4E0A"/>
    <w:rsid w:val="002D52BD"/>
    <w:rsid w:val="002D6E15"/>
    <w:rsid w:val="002E1D71"/>
    <w:rsid w:val="002E3A22"/>
    <w:rsid w:val="002E3FA1"/>
    <w:rsid w:val="002E4217"/>
    <w:rsid w:val="002E4249"/>
    <w:rsid w:val="002E528F"/>
    <w:rsid w:val="002E5515"/>
    <w:rsid w:val="002F1F1A"/>
    <w:rsid w:val="002F2BCF"/>
    <w:rsid w:val="002F2E2A"/>
    <w:rsid w:val="002F2F25"/>
    <w:rsid w:val="002F43CA"/>
    <w:rsid w:val="002F493A"/>
    <w:rsid w:val="002F561E"/>
    <w:rsid w:val="002F6AEB"/>
    <w:rsid w:val="002F6ED4"/>
    <w:rsid w:val="00300896"/>
    <w:rsid w:val="003029B8"/>
    <w:rsid w:val="003035C6"/>
    <w:rsid w:val="00305AF2"/>
    <w:rsid w:val="00306F6D"/>
    <w:rsid w:val="00310B0E"/>
    <w:rsid w:val="0031102C"/>
    <w:rsid w:val="00311390"/>
    <w:rsid w:val="00311BAA"/>
    <w:rsid w:val="003159FB"/>
    <w:rsid w:val="003161C3"/>
    <w:rsid w:val="003171D5"/>
    <w:rsid w:val="00317487"/>
    <w:rsid w:val="003174CC"/>
    <w:rsid w:val="0031769F"/>
    <w:rsid w:val="00317AF5"/>
    <w:rsid w:val="00320685"/>
    <w:rsid w:val="00322F5E"/>
    <w:rsid w:val="00323B3E"/>
    <w:rsid w:val="0032427C"/>
    <w:rsid w:val="003265A0"/>
    <w:rsid w:val="003306C2"/>
    <w:rsid w:val="0033112F"/>
    <w:rsid w:val="00331B74"/>
    <w:rsid w:val="00332B04"/>
    <w:rsid w:val="00333F5E"/>
    <w:rsid w:val="003356D8"/>
    <w:rsid w:val="00336A9D"/>
    <w:rsid w:val="0033718F"/>
    <w:rsid w:val="003371D3"/>
    <w:rsid w:val="00340149"/>
    <w:rsid w:val="00340E95"/>
    <w:rsid w:val="00341AAD"/>
    <w:rsid w:val="00341B0B"/>
    <w:rsid w:val="0034450F"/>
    <w:rsid w:val="0034461D"/>
    <w:rsid w:val="00344D92"/>
    <w:rsid w:val="00345261"/>
    <w:rsid w:val="00345263"/>
    <w:rsid w:val="0034755E"/>
    <w:rsid w:val="00351010"/>
    <w:rsid w:val="003512A3"/>
    <w:rsid w:val="0035184C"/>
    <w:rsid w:val="00351975"/>
    <w:rsid w:val="00351FF5"/>
    <w:rsid w:val="00352EB0"/>
    <w:rsid w:val="00354CE1"/>
    <w:rsid w:val="00357E7A"/>
    <w:rsid w:val="00360E29"/>
    <w:rsid w:val="00362175"/>
    <w:rsid w:val="003640B2"/>
    <w:rsid w:val="003640E0"/>
    <w:rsid w:val="003671E0"/>
    <w:rsid w:val="00367E84"/>
    <w:rsid w:val="00367F97"/>
    <w:rsid w:val="00370A62"/>
    <w:rsid w:val="00370E31"/>
    <w:rsid w:val="003715CC"/>
    <w:rsid w:val="00371EA4"/>
    <w:rsid w:val="0037263F"/>
    <w:rsid w:val="0037280E"/>
    <w:rsid w:val="00372FA4"/>
    <w:rsid w:val="00373430"/>
    <w:rsid w:val="00373751"/>
    <w:rsid w:val="00375A4C"/>
    <w:rsid w:val="0037631E"/>
    <w:rsid w:val="0038066B"/>
    <w:rsid w:val="00382885"/>
    <w:rsid w:val="003854F1"/>
    <w:rsid w:val="00385745"/>
    <w:rsid w:val="00385DEB"/>
    <w:rsid w:val="00386E3D"/>
    <w:rsid w:val="00387276"/>
    <w:rsid w:val="0038784E"/>
    <w:rsid w:val="00387D9A"/>
    <w:rsid w:val="00391FED"/>
    <w:rsid w:val="00392A00"/>
    <w:rsid w:val="00392A58"/>
    <w:rsid w:val="00392C56"/>
    <w:rsid w:val="0039437A"/>
    <w:rsid w:val="0039668A"/>
    <w:rsid w:val="00397593"/>
    <w:rsid w:val="003A1027"/>
    <w:rsid w:val="003A1920"/>
    <w:rsid w:val="003A259C"/>
    <w:rsid w:val="003A2F4D"/>
    <w:rsid w:val="003A390C"/>
    <w:rsid w:val="003A42AB"/>
    <w:rsid w:val="003A5D81"/>
    <w:rsid w:val="003A74D6"/>
    <w:rsid w:val="003B09A5"/>
    <w:rsid w:val="003B18EE"/>
    <w:rsid w:val="003B23C5"/>
    <w:rsid w:val="003B5000"/>
    <w:rsid w:val="003B533B"/>
    <w:rsid w:val="003B57E6"/>
    <w:rsid w:val="003B5D2A"/>
    <w:rsid w:val="003B67A6"/>
    <w:rsid w:val="003C3405"/>
    <w:rsid w:val="003C5828"/>
    <w:rsid w:val="003C7699"/>
    <w:rsid w:val="003D01DB"/>
    <w:rsid w:val="003D0539"/>
    <w:rsid w:val="003D06A8"/>
    <w:rsid w:val="003D073C"/>
    <w:rsid w:val="003D1A09"/>
    <w:rsid w:val="003D1D4F"/>
    <w:rsid w:val="003D3B2A"/>
    <w:rsid w:val="003D5796"/>
    <w:rsid w:val="003D5BAA"/>
    <w:rsid w:val="003D6429"/>
    <w:rsid w:val="003D6563"/>
    <w:rsid w:val="003D7C4C"/>
    <w:rsid w:val="003E20DB"/>
    <w:rsid w:val="003E2C9F"/>
    <w:rsid w:val="003E3A6D"/>
    <w:rsid w:val="003E497B"/>
    <w:rsid w:val="003E4F58"/>
    <w:rsid w:val="003E564B"/>
    <w:rsid w:val="003E5912"/>
    <w:rsid w:val="003E5BED"/>
    <w:rsid w:val="003E6015"/>
    <w:rsid w:val="003E652F"/>
    <w:rsid w:val="003E730A"/>
    <w:rsid w:val="003F0922"/>
    <w:rsid w:val="003F1095"/>
    <w:rsid w:val="003F1835"/>
    <w:rsid w:val="003F2EC7"/>
    <w:rsid w:val="003F49F5"/>
    <w:rsid w:val="003F55A6"/>
    <w:rsid w:val="003F723C"/>
    <w:rsid w:val="003F7350"/>
    <w:rsid w:val="00402C38"/>
    <w:rsid w:val="00403755"/>
    <w:rsid w:val="00404C23"/>
    <w:rsid w:val="00404C57"/>
    <w:rsid w:val="00405AAA"/>
    <w:rsid w:val="00405C8B"/>
    <w:rsid w:val="00411018"/>
    <w:rsid w:val="004116EB"/>
    <w:rsid w:val="004123C9"/>
    <w:rsid w:val="004136F8"/>
    <w:rsid w:val="004140F8"/>
    <w:rsid w:val="004154CA"/>
    <w:rsid w:val="00415E06"/>
    <w:rsid w:val="004164C5"/>
    <w:rsid w:val="00420276"/>
    <w:rsid w:val="0042090A"/>
    <w:rsid w:val="0042165E"/>
    <w:rsid w:val="00421AE8"/>
    <w:rsid w:val="00422B18"/>
    <w:rsid w:val="00424B5F"/>
    <w:rsid w:val="0042553C"/>
    <w:rsid w:val="00431553"/>
    <w:rsid w:val="0043204B"/>
    <w:rsid w:val="00432B00"/>
    <w:rsid w:val="00432DA9"/>
    <w:rsid w:val="00433C52"/>
    <w:rsid w:val="0043458D"/>
    <w:rsid w:val="00434BF5"/>
    <w:rsid w:val="00434C0A"/>
    <w:rsid w:val="00434ECD"/>
    <w:rsid w:val="00435DF3"/>
    <w:rsid w:val="0043741E"/>
    <w:rsid w:val="00437C26"/>
    <w:rsid w:val="00440E92"/>
    <w:rsid w:val="00441320"/>
    <w:rsid w:val="0044139B"/>
    <w:rsid w:val="0044175C"/>
    <w:rsid w:val="00444013"/>
    <w:rsid w:val="00444D0F"/>
    <w:rsid w:val="00446D27"/>
    <w:rsid w:val="004524A5"/>
    <w:rsid w:val="00452AAE"/>
    <w:rsid w:val="00455F81"/>
    <w:rsid w:val="004609BB"/>
    <w:rsid w:val="00460FD6"/>
    <w:rsid w:val="00462440"/>
    <w:rsid w:val="004638D4"/>
    <w:rsid w:val="00463D43"/>
    <w:rsid w:val="004641A6"/>
    <w:rsid w:val="0046558C"/>
    <w:rsid w:val="004671DF"/>
    <w:rsid w:val="004678AB"/>
    <w:rsid w:val="00470C28"/>
    <w:rsid w:val="0047120E"/>
    <w:rsid w:val="00474A85"/>
    <w:rsid w:val="0047694C"/>
    <w:rsid w:val="004771F1"/>
    <w:rsid w:val="0047735C"/>
    <w:rsid w:val="00477381"/>
    <w:rsid w:val="00477388"/>
    <w:rsid w:val="004814C5"/>
    <w:rsid w:val="004834E6"/>
    <w:rsid w:val="00487552"/>
    <w:rsid w:val="00490181"/>
    <w:rsid w:val="004939D0"/>
    <w:rsid w:val="00493FB3"/>
    <w:rsid w:val="00494B58"/>
    <w:rsid w:val="0049583D"/>
    <w:rsid w:val="00496C0E"/>
    <w:rsid w:val="004A1970"/>
    <w:rsid w:val="004A2018"/>
    <w:rsid w:val="004A27F3"/>
    <w:rsid w:val="004A4068"/>
    <w:rsid w:val="004A551A"/>
    <w:rsid w:val="004A6D42"/>
    <w:rsid w:val="004A7238"/>
    <w:rsid w:val="004A7C6D"/>
    <w:rsid w:val="004B05EB"/>
    <w:rsid w:val="004B061A"/>
    <w:rsid w:val="004B180C"/>
    <w:rsid w:val="004B1DBF"/>
    <w:rsid w:val="004B24F3"/>
    <w:rsid w:val="004B2F7B"/>
    <w:rsid w:val="004B4375"/>
    <w:rsid w:val="004B5F37"/>
    <w:rsid w:val="004B65FE"/>
    <w:rsid w:val="004B76CD"/>
    <w:rsid w:val="004B7B73"/>
    <w:rsid w:val="004C0CF5"/>
    <w:rsid w:val="004C16B4"/>
    <w:rsid w:val="004C27D9"/>
    <w:rsid w:val="004C538E"/>
    <w:rsid w:val="004C7B98"/>
    <w:rsid w:val="004D07D1"/>
    <w:rsid w:val="004D0814"/>
    <w:rsid w:val="004D434B"/>
    <w:rsid w:val="004D4CF9"/>
    <w:rsid w:val="004D7517"/>
    <w:rsid w:val="004E07FA"/>
    <w:rsid w:val="004E1658"/>
    <w:rsid w:val="004E2266"/>
    <w:rsid w:val="004E27F1"/>
    <w:rsid w:val="004E2CE6"/>
    <w:rsid w:val="004E2E18"/>
    <w:rsid w:val="004E47D7"/>
    <w:rsid w:val="004E6CA2"/>
    <w:rsid w:val="004E79A8"/>
    <w:rsid w:val="004F0224"/>
    <w:rsid w:val="004F0CFC"/>
    <w:rsid w:val="004F3A56"/>
    <w:rsid w:val="004F58B8"/>
    <w:rsid w:val="004F7CD6"/>
    <w:rsid w:val="00500835"/>
    <w:rsid w:val="005131BA"/>
    <w:rsid w:val="0051354E"/>
    <w:rsid w:val="00513ADC"/>
    <w:rsid w:val="00513E35"/>
    <w:rsid w:val="00513FF2"/>
    <w:rsid w:val="0051414E"/>
    <w:rsid w:val="005147C2"/>
    <w:rsid w:val="005148ED"/>
    <w:rsid w:val="00515066"/>
    <w:rsid w:val="005160B1"/>
    <w:rsid w:val="00516CDE"/>
    <w:rsid w:val="0052192C"/>
    <w:rsid w:val="005231F7"/>
    <w:rsid w:val="005244EE"/>
    <w:rsid w:val="00524792"/>
    <w:rsid w:val="00525DCD"/>
    <w:rsid w:val="00525E5F"/>
    <w:rsid w:val="0052629F"/>
    <w:rsid w:val="005275B8"/>
    <w:rsid w:val="005301DF"/>
    <w:rsid w:val="00531B2A"/>
    <w:rsid w:val="00531E10"/>
    <w:rsid w:val="0053293E"/>
    <w:rsid w:val="00534627"/>
    <w:rsid w:val="00535285"/>
    <w:rsid w:val="00536D38"/>
    <w:rsid w:val="00542F30"/>
    <w:rsid w:val="00543475"/>
    <w:rsid w:val="00543935"/>
    <w:rsid w:val="00544820"/>
    <w:rsid w:val="00545A4C"/>
    <w:rsid w:val="00545FA9"/>
    <w:rsid w:val="00547250"/>
    <w:rsid w:val="00551863"/>
    <w:rsid w:val="00551EBC"/>
    <w:rsid w:val="00551F24"/>
    <w:rsid w:val="005521EB"/>
    <w:rsid w:val="005529EE"/>
    <w:rsid w:val="005549F0"/>
    <w:rsid w:val="005572A9"/>
    <w:rsid w:val="00557B47"/>
    <w:rsid w:val="00560DBE"/>
    <w:rsid w:val="00560EED"/>
    <w:rsid w:val="005622C5"/>
    <w:rsid w:val="00562D00"/>
    <w:rsid w:val="00563295"/>
    <w:rsid w:val="005644F4"/>
    <w:rsid w:val="00565344"/>
    <w:rsid w:val="00566B1B"/>
    <w:rsid w:val="00570EBE"/>
    <w:rsid w:val="00571455"/>
    <w:rsid w:val="00576144"/>
    <w:rsid w:val="005777A9"/>
    <w:rsid w:val="0058463E"/>
    <w:rsid w:val="00586C40"/>
    <w:rsid w:val="005921DD"/>
    <w:rsid w:val="005930CE"/>
    <w:rsid w:val="0059375D"/>
    <w:rsid w:val="005961F1"/>
    <w:rsid w:val="005A0029"/>
    <w:rsid w:val="005A3138"/>
    <w:rsid w:val="005B105E"/>
    <w:rsid w:val="005B2F4C"/>
    <w:rsid w:val="005B4472"/>
    <w:rsid w:val="005B4DDE"/>
    <w:rsid w:val="005B5739"/>
    <w:rsid w:val="005B57DB"/>
    <w:rsid w:val="005B5B97"/>
    <w:rsid w:val="005B5EF8"/>
    <w:rsid w:val="005B6392"/>
    <w:rsid w:val="005B6579"/>
    <w:rsid w:val="005C041D"/>
    <w:rsid w:val="005C082F"/>
    <w:rsid w:val="005C1911"/>
    <w:rsid w:val="005C1C19"/>
    <w:rsid w:val="005C1EC3"/>
    <w:rsid w:val="005C2106"/>
    <w:rsid w:val="005C2DC1"/>
    <w:rsid w:val="005C3CD2"/>
    <w:rsid w:val="005C4333"/>
    <w:rsid w:val="005C4D4D"/>
    <w:rsid w:val="005C4F7B"/>
    <w:rsid w:val="005D180E"/>
    <w:rsid w:val="005D1B17"/>
    <w:rsid w:val="005D3858"/>
    <w:rsid w:val="005D3DEE"/>
    <w:rsid w:val="005D426C"/>
    <w:rsid w:val="005D4903"/>
    <w:rsid w:val="005D56BE"/>
    <w:rsid w:val="005D6695"/>
    <w:rsid w:val="005D7721"/>
    <w:rsid w:val="005E0727"/>
    <w:rsid w:val="005E0E0F"/>
    <w:rsid w:val="005E0E84"/>
    <w:rsid w:val="005E1A8A"/>
    <w:rsid w:val="005E1F5B"/>
    <w:rsid w:val="005E2505"/>
    <w:rsid w:val="005E40AC"/>
    <w:rsid w:val="005E4803"/>
    <w:rsid w:val="005E49F0"/>
    <w:rsid w:val="005E6521"/>
    <w:rsid w:val="005E792E"/>
    <w:rsid w:val="005F0C46"/>
    <w:rsid w:val="005F1B56"/>
    <w:rsid w:val="005F28BD"/>
    <w:rsid w:val="005F29AF"/>
    <w:rsid w:val="005F361A"/>
    <w:rsid w:val="005F37FE"/>
    <w:rsid w:val="005F3C98"/>
    <w:rsid w:val="005F48F8"/>
    <w:rsid w:val="005F5238"/>
    <w:rsid w:val="005F5A78"/>
    <w:rsid w:val="005F61CB"/>
    <w:rsid w:val="005F6A22"/>
    <w:rsid w:val="005F6FA8"/>
    <w:rsid w:val="006006A9"/>
    <w:rsid w:val="00600A63"/>
    <w:rsid w:val="00600F66"/>
    <w:rsid w:val="00601028"/>
    <w:rsid w:val="006019C0"/>
    <w:rsid w:val="00601EF6"/>
    <w:rsid w:val="006026F0"/>
    <w:rsid w:val="00602B1E"/>
    <w:rsid w:val="00603DFC"/>
    <w:rsid w:val="0060464E"/>
    <w:rsid w:val="00606AA3"/>
    <w:rsid w:val="00610803"/>
    <w:rsid w:val="006149D6"/>
    <w:rsid w:val="00614BBA"/>
    <w:rsid w:val="00615D89"/>
    <w:rsid w:val="006169ED"/>
    <w:rsid w:val="00616A60"/>
    <w:rsid w:val="00620419"/>
    <w:rsid w:val="0062041A"/>
    <w:rsid w:val="006206C6"/>
    <w:rsid w:val="006217F9"/>
    <w:rsid w:val="00621824"/>
    <w:rsid w:val="00622614"/>
    <w:rsid w:val="00622D0C"/>
    <w:rsid w:val="00622DAA"/>
    <w:rsid w:val="00624C04"/>
    <w:rsid w:val="00625267"/>
    <w:rsid w:val="00625A12"/>
    <w:rsid w:val="00625B18"/>
    <w:rsid w:val="006265FE"/>
    <w:rsid w:val="0062784B"/>
    <w:rsid w:val="00627BA6"/>
    <w:rsid w:val="0063246B"/>
    <w:rsid w:val="00633C5F"/>
    <w:rsid w:val="006350DB"/>
    <w:rsid w:val="00635A73"/>
    <w:rsid w:val="00636D5A"/>
    <w:rsid w:val="006373BE"/>
    <w:rsid w:val="0063761E"/>
    <w:rsid w:val="00641B9F"/>
    <w:rsid w:val="00641D40"/>
    <w:rsid w:val="006433A4"/>
    <w:rsid w:val="00644F45"/>
    <w:rsid w:val="00645C0D"/>
    <w:rsid w:val="0064744E"/>
    <w:rsid w:val="006511F9"/>
    <w:rsid w:val="00653A18"/>
    <w:rsid w:val="00654853"/>
    <w:rsid w:val="006553E0"/>
    <w:rsid w:val="00655594"/>
    <w:rsid w:val="00656FB1"/>
    <w:rsid w:val="006575FD"/>
    <w:rsid w:val="00662026"/>
    <w:rsid w:val="00663A8C"/>
    <w:rsid w:val="00665767"/>
    <w:rsid w:val="0066612F"/>
    <w:rsid w:val="00670EC4"/>
    <w:rsid w:val="00672CE7"/>
    <w:rsid w:val="0067347B"/>
    <w:rsid w:val="00675B57"/>
    <w:rsid w:val="0067680B"/>
    <w:rsid w:val="00682072"/>
    <w:rsid w:val="006820E5"/>
    <w:rsid w:val="006821AF"/>
    <w:rsid w:val="00682395"/>
    <w:rsid w:val="00682A62"/>
    <w:rsid w:val="00682B0E"/>
    <w:rsid w:val="00684C4E"/>
    <w:rsid w:val="006855D3"/>
    <w:rsid w:val="006866BA"/>
    <w:rsid w:val="00690687"/>
    <w:rsid w:val="006906CF"/>
    <w:rsid w:val="00690969"/>
    <w:rsid w:val="00691786"/>
    <w:rsid w:val="0069307E"/>
    <w:rsid w:val="006942B7"/>
    <w:rsid w:val="00694854"/>
    <w:rsid w:val="0069673B"/>
    <w:rsid w:val="006969E9"/>
    <w:rsid w:val="00696D65"/>
    <w:rsid w:val="006976DD"/>
    <w:rsid w:val="006A17E8"/>
    <w:rsid w:val="006A218F"/>
    <w:rsid w:val="006A2FDC"/>
    <w:rsid w:val="006A322E"/>
    <w:rsid w:val="006A3481"/>
    <w:rsid w:val="006A475C"/>
    <w:rsid w:val="006A4871"/>
    <w:rsid w:val="006A4F54"/>
    <w:rsid w:val="006A62F0"/>
    <w:rsid w:val="006A7BDA"/>
    <w:rsid w:val="006B15EB"/>
    <w:rsid w:val="006B21EB"/>
    <w:rsid w:val="006B265D"/>
    <w:rsid w:val="006B3EA8"/>
    <w:rsid w:val="006B402F"/>
    <w:rsid w:val="006B4944"/>
    <w:rsid w:val="006B5C1E"/>
    <w:rsid w:val="006B65C1"/>
    <w:rsid w:val="006B75D8"/>
    <w:rsid w:val="006B7884"/>
    <w:rsid w:val="006C017F"/>
    <w:rsid w:val="006C0748"/>
    <w:rsid w:val="006C169F"/>
    <w:rsid w:val="006C24CA"/>
    <w:rsid w:val="006C533D"/>
    <w:rsid w:val="006C5BA6"/>
    <w:rsid w:val="006C6109"/>
    <w:rsid w:val="006D29F4"/>
    <w:rsid w:val="006D2EA3"/>
    <w:rsid w:val="006D49E7"/>
    <w:rsid w:val="006D6D06"/>
    <w:rsid w:val="006D6DCF"/>
    <w:rsid w:val="006D6F89"/>
    <w:rsid w:val="006D78BD"/>
    <w:rsid w:val="006E064F"/>
    <w:rsid w:val="006E1003"/>
    <w:rsid w:val="006E18DC"/>
    <w:rsid w:val="006E1D60"/>
    <w:rsid w:val="006E3503"/>
    <w:rsid w:val="006E3AC6"/>
    <w:rsid w:val="006E630F"/>
    <w:rsid w:val="006E6EFA"/>
    <w:rsid w:val="006F0CFA"/>
    <w:rsid w:val="006F11FB"/>
    <w:rsid w:val="006F5980"/>
    <w:rsid w:val="006F6BCF"/>
    <w:rsid w:val="00700125"/>
    <w:rsid w:val="00700881"/>
    <w:rsid w:val="00700FB6"/>
    <w:rsid w:val="0070245A"/>
    <w:rsid w:val="0070295D"/>
    <w:rsid w:val="00703486"/>
    <w:rsid w:val="00703F53"/>
    <w:rsid w:val="0070684F"/>
    <w:rsid w:val="007071A8"/>
    <w:rsid w:val="00707C14"/>
    <w:rsid w:val="00710A65"/>
    <w:rsid w:val="00713058"/>
    <w:rsid w:val="0071306E"/>
    <w:rsid w:val="007137E7"/>
    <w:rsid w:val="00717272"/>
    <w:rsid w:val="00717CD7"/>
    <w:rsid w:val="00720D2B"/>
    <w:rsid w:val="0072153D"/>
    <w:rsid w:val="00721A7E"/>
    <w:rsid w:val="00721E44"/>
    <w:rsid w:val="007240DA"/>
    <w:rsid w:val="00726589"/>
    <w:rsid w:val="00726725"/>
    <w:rsid w:val="00733FE5"/>
    <w:rsid w:val="00734C77"/>
    <w:rsid w:val="0073633A"/>
    <w:rsid w:val="0073681F"/>
    <w:rsid w:val="0073771B"/>
    <w:rsid w:val="00740954"/>
    <w:rsid w:val="00741234"/>
    <w:rsid w:val="007430FD"/>
    <w:rsid w:val="00743753"/>
    <w:rsid w:val="00744474"/>
    <w:rsid w:val="0074453B"/>
    <w:rsid w:val="00747935"/>
    <w:rsid w:val="00747C00"/>
    <w:rsid w:val="00747E76"/>
    <w:rsid w:val="007532D7"/>
    <w:rsid w:val="007532DD"/>
    <w:rsid w:val="0075375A"/>
    <w:rsid w:val="00755C80"/>
    <w:rsid w:val="0075654D"/>
    <w:rsid w:val="00756CAD"/>
    <w:rsid w:val="0075705A"/>
    <w:rsid w:val="00757458"/>
    <w:rsid w:val="007577FA"/>
    <w:rsid w:val="00757BA1"/>
    <w:rsid w:val="00760CB1"/>
    <w:rsid w:val="00760E4B"/>
    <w:rsid w:val="007614FE"/>
    <w:rsid w:val="00762173"/>
    <w:rsid w:val="00763225"/>
    <w:rsid w:val="00763D6E"/>
    <w:rsid w:val="0076501C"/>
    <w:rsid w:val="0076640C"/>
    <w:rsid w:val="00767C60"/>
    <w:rsid w:val="007713D0"/>
    <w:rsid w:val="00771E15"/>
    <w:rsid w:val="00773D97"/>
    <w:rsid w:val="00774E78"/>
    <w:rsid w:val="00782F60"/>
    <w:rsid w:val="00783AA2"/>
    <w:rsid w:val="007850A7"/>
    <w:rsid w:val="00785511"/>
    <w:rsid w:val="007856A8"/>
    <w:rsid w:val="00786338"/>
    <w:rsid w:val="00786D30"/>
    <w:rsid w:val="00786F34"/>
    <w:rsid w:val="00787313"/>
    <w:rsid w:val="00791F4F"/>
    <w:rsid w:val="00792DD1"/>
    <w:rsid w:val="0079657D"/>
    <w:rsid w:val="007A2222"/>
    <w:rsid w:val="007A2A9B"/>
    <w:rsid w:val="007A4A69"/>
    <w:rsid w:val="007A4BDE"/>
    <w:rsid w:val="007A529C"/>
    <w:rsid w:val="007A64E0"/>
    <w:rsid w:val="007A6D5B"/>
    <w:rsid w:val="007A6E87"/>
    <w:rsid w:val="007A7BF8"/>
    <w:rsid w:val="007B0E8A"/>
    <w:rsid w:val="007B2398"/>
    <w:rsid w:val="007B2646"/>
    <w:rsid w:val="007B2D04"/>
    <w:rsid w:val="007B3CA1"/>
    <w:rsid w:val="007B5ABD"/>
    <w:rsid w:val="007B5D21"/>
    <w:rsid w:val="007B5F24"/>
    <w:rsid w:val="007B70F4"/>
    <w:rsid w:val="007C1BFB"/>
    <w:rsid w:val="007C1CEE"/>
    <w:rsid w:val="007C36A8"/>
    <w:rsid w:val="007C3782"/>
    <w:rsid w:val="007C4598"/>
    <w:rsid w:val="007C4A20"/>
    <w:rsid w:val="007C53F4"/>
    <w:rsid w:val="007C61AC"/>
    <w:rsid w:val="007C6856"/>
    <w:rsid w:val="007C7053"/>
    <w:rsid w:val="007C716B"/>
    <w:rsid w:val="007C76F4"/>
    <w:rsid w:val="007C7E3B"/>
    <w:rsid w:val="007D1429"/>
    <w:rsid w:val="007D1654"/>
    <w:rsid w:val="007D1701"/>
    <w:rsid w:val="007D1924"/>
    <w:rsid w:val="007D1A45"/>
    <w:rsid w:val="007D1CB5"/>
    <w:rsid w:val="007D4219"/>
    <w:rsid w:val="007D4D73"/>
    <w:rsid w:val="007D5CBF"/>
    <w:rsid w:val="007E2A29"/>
    <w:rsid w:val="007E3E60"/>
    <w:rsid w:val="007E4F94"/>
    <w:rsid w:val="007E54C8"/>
    <w:rsid w:val="007E556A"/>
    <w:rsid w:val="007E583F"/>
    <w:rsid w:val="007E60CA"/>
    <w:rsid w:val="007E64FB"/>
    <w:rsid w:val="007E7A41"/>
    <w:rsid w:val="007F0B28"/>
    <w:rsid w:val="007F1507"/>
    <w:rsid w:val="007F2ED3"/>
    <w:rsid w:val="007F39B6"/>
    <w:rsid w:val="007F55BD"/>
    <w:rsid w:val="007F5628"/>
    <w:rsid w:val="007F5F9D"/>
    <w:rsid w:val="007F645B"/>
    <w:rsid w:val="007F6AC0"/>
    <w:rsid w:val="007F775A"/>
    <w:rsid w:val="00800719"/>
    <w:rsid w:val="0080185B"/>
    <w:rsid w:val="008018A7"/>
    <w:rsid w:val="00803D20"/>
    <w:rsid w:val="00803EC2"/>
    <w:rsid w:val="00804C3E"/>
    <w:rsid w:val="00807F3E"/>
    <w:rsid w:val="00810194"/>
    <w:rsid w:val="00810EF5"/>
    <w:rsid w:val="00811DBE"/>
    <w:rsid w:val="00813C93"/>
    <w:rsid w:val="00814289"/>
    <w:rsid w:val="00814BE5"/>
    <w:rsid w:val="0081656E"/>
    <w:rsid w:val="0081666E"/>
    <w:rsid w:val="0081669F"/>
    <w:rsid w:val="00816C48"/>
    <w:rsid w:val="00817B98"/>
    <w:rsid w:val="00817E89"/>
    <w:rsid w:val="008209D3"/>
    <w:rsid w:val="00821526"/>
    <w:rsid w:val="00821542"/>
    <w:rsid w:val="0082470D"/>
    <w:rsid w:val="00824E6E"/>
    <w:rsid w:val="008259F7"/>
    <w:rsid w:val="008261BB"/>
    <w:rsid w:val="00827332"/>
    <w:rsid w:val="0082751B"/>
    <w:rsid w:val="008309EE"/>
    <w:rsid w:val="00831048"/>
    <w:rsid w:val="008349F6"/>
    <w:rsid w:val="00835F87"/>
    <w:rsid w:val="008362F2"/>
    <w:rsid w:val="00836A4F"/>
    <w:rsid w:val="00847080"/>
    <w:rsid w:val="00850599"/>
    <w:rsid w:val="008510CC"/>
    <w:rsid w:val="00851724"/>
    <w:rsid w:val="0085225E"/>
    <w:rsid w:val="008539BF"/>
    <w:rsid w:val="00854E57"/>
    <w:rsid w:val="0085537B"/>
    <w:rsid w:val="00855C2E"/>
    <w:rsid w:val="00856542"/>
    <w:rsid w:val="0085707D"/>
    <w:rsid w:val="00861500"/>
    <w:rsid w:val="008625F0"/>
    <w:rsid w:val="00863121"/>
    <w:rsid w:val="00863E19"/>
    <w:rsid w:val="008676D1"/>
    <w:rsid w:val="00867AE9"/>
    <w:rsid w:val="0087046F"/>
    <w:rsid w:val="008714EB"/>
    <w:rsid w:val="008719F9"/>
    <w:rsid w:val="00872B94"/>
    <w:rsid w:val="00872D02"/>
    <w:rsid w:val="008730C4"/>
    <w:rsid w:val="00873DF5"/>
    <w:rsid w:val="00875377"/>
    <w:rsid w:val="00876F0B"/>
    <w:rsid w:val="00880B4F"/>
    <w:rsid w:val="008819FB"/>
    <w:rsid w:val="008824AD"/>
    <w:rsid w:val="00882725"/>
    <w:rsid w:val="00882A5B"/>
    <w:rsid w:val="008837C7"/>
    <w:rsid w:val="008854C5"/>
    <w:rsid w:val="00885987"/>
    <w:rsid w:val="00885E89"/>
    <w:rsid w:val="0088601F"/>
    <w:rsid w:val="00887A14"/>
    <w:rsid w:val="00890D61"/>
    <w:rsid w:val="00892BCF"/>
    <w:rsid w:val="00892C92"/>
    <w:rsid w:val="0089455A"/>
    <w:rsid w:val="008948A2"/>
    <w:rsid w:val="00897633"/>
    <w:rsid w:val="0089768D"/>
    <w:rsid w:val="008A0BE0"/>
    <w:rsid w:val="008A1F0D"/>
    <w:rsid w:val="008A588A"/>
    <w:rsid w:val="008B0F97"/>
    <w:rsid w:val="008B4DC3"/>
    <w:rsid w:val="008C18EA"/>
    <w:rsid w:val="008C1A97"/>
    <w:rsid w:val="008C1D80"/>
    <w:rsid w:val="008C2591"/>
    <w:rsid w:val="008C4C2D"/>
    <w:rsid w:val="008C5C95"/>
    <w:rsid w:val="008C6679"/>
    <w:rsid w:val="008C6A0F"/>
    <w:rsid w:val="008C6F27"/>
    <w:rsid w:val="008C7DB7"/>
    <w:rsid w:val="008D021A"/>
    <w:rsid w:val="008D06C4"/>
    <w:rsid w:val="008D24A1"/>
    <w:rsid w:val="008D2749"/>
    <w:rsid w:val="008D28C9"/>
    <w:rsid w:val="008D2D5A"/>
    <w:rsid w:val="008D3A08"/>
    <w:rsid w:val="008D3E5C"/>
    <w:rsid w:val="008D4187"/>
    <w:rsid w:val="008D4C2C"/>
    <w:rsid w:val="008D584D"/>
    <w:rsid w:val="008D5C80"/>
    <w:rsid w:val="008E2299"/>
    <w:rsid w:val="008E3704"/>
    <w:rsid w:val="008E53F9"/>
    <w:rsid w:val="008E6183"/>
    <w:rsid w:val="008E6F96"/>
    <w:rsid w:val="008E7469"/>
    <w:rsid w:val="008F17D9"/>
    <w:rsid w:val="008F3A0D"/>
    <w:rsid w:val="008F3DF8"/>
    <w:rsid w:val="008F54EC"/>
    <w:rsid w:val="008F5634"/>
    <w:rsid w:val="008F5ED0"/>
    <w:rsid w:val="008F6B8F"/>
    <w:rsid w:val="008F6FC3"/>
    <w:rsid w:val="009000DA"/>
    <w:rsid w:val="009009FA"/>
    <w:rsid w:val="00901112"/>
    <w:rsid w:val="00901646"/>
    <w:rsid w:val="00902913"/>
    <w:rsid w:val="009039FD"/>
    <w:rsid w:val="0090527E"/>
    <w:rsid w:val="009061BD"/>
    <w:rsid w:val="00906905"/>
    <w:rsid w:val="00906A5C"/>
    <w:rsid w:val="00906E6D"/>
    <w:rsid w:val="0090739B"/>
    <w:rsid w:val="009076D9"/>
    <w:rsid w:val="009106C0"/>
    <w:rsid w:val="009106D1"/>
    <w:rsid w:val="0091170A"/>
    <w:rsid w:val="00912078"/>
    <w:rsid w:val="00912795"/>
    <w:rsid w:val="00912DB4"/>
    <w:rsid w:val="00913109"/>
    <w:rsid w:val="00913FA7"/>
    <w:rsid w:val="00914065"/>
    <w:rsid w:val="009140A7"/>
    <w:rsid w:val="00914423"/>
    <w:rsid w:val="0091530E"/>
    <w:rsid w:val="009168CC"/>
    <w:rsid w:val="00916B48"/>
    <w:rsid w:val="009174FF"/>
    <w:rsid w:val="00921453"/>
    <w:rsid w:val="0092202D"/>
    <w:rsid w:val="00922513"/>
    <w:rsid w:val="00923935"/>
    <w:rsid w:val="00925AEF"/>
    <w:rsid w:val="00925B65"/>
    <w:rsid w:val="00926FF8"/>
    <w:rsid w:val="0092703F"/>
    <w:rsid w:val="00930AC7"/>
    <w:rsid w:val="00931048"/>
    <w:rsid w:val="00931982"/>
    <w:rsid w:val="009325B0"/>
    <w:rsid w:val="009325C7"/>
    <w:rsid w:val="00933180"/>
    <w:rsid w:val="00934579"/>
    <w:rsid w:val="00935FDF"/>
    <w:rsid w:val="00936688"/>
    <w:rsid w:val="00936A21"/>
    <w:rsid w:val="00936C95"/>
    <w:rsid w:val="00942808"/>
    <w:rsid w:val="00942CC3"/>
    <w:rsid w:val="00942CD1"/>
    <w:rsid w:val="009436E2"/>
    <w:rsid w:val="00943F62"/>
    <w:rsid w:val="0094452D"/>
    <w:rsid w:val="00946169"/>
    <w:rsid w:val="00947000"/>
    <w:rsid w:val="00947E07"/>
    <w:rsid w:val="009505B0"/>
    <w:rsid w:val="009506B9"/>
    <w:rsid w:val="009511CD"/>
    <w:rsid w:val="009521D7"/>
    <w:rsid w:val="00954067"/>
    <w:rsid w:val="009544D0"/>
    <w:rsid w:val="009561B4"/>
    <w:rsid w:val="00956319"/>
    <w:rsid w:val="009571C6"/>
    <w:rsid w:val="009611CD"/>
    <w:rsid w:val="00961BC8"/>
    <w:rsid w:val="00962C63"/>
    <w:rsid w:val="00963012"/>
    <w:rsid w:val="00963BBB"/>
    <w:rsid w:val="00965362"/>
    <w:rsid w:val="009656AF"/>
    <w:rsid w:val="00965AEE"/>
    <w:rsid w:val="009670BB"/>
    <w:rsid w:val="00967ED4"/>
    <w:rsid w:val="00971D42"/>
    <w:rsid w:val="00972F6E"/>
    <w:rsid w:val="009730B1"/>
    <w:rsid w:val="00975E0D"/>
    <w:rsid w:val="009764D9"/>
    <w:rsid w:val="00976DC9"/>
    <w:rsid w:val="00976DDD"/>
    <w:rsid w:val="00977787"/>
    <w:rsid w:val="00982299"/>
    <w:rsid w:val="00982678"/>
    <w:rsid w:val="00982D1C"/>
    <w:rsid w:val="00983318"/>
    <w:rsid w:val="0098350C"/>
    <w:rsid w:val="00983BAD"/>
    <w:rsid w:val="009855F0"/>
    <w:rsid w:val="009901AB"/>
    <w:rsid w:val="0099142F"/>
    <w:rsid w:val="00991AB4"/>
    <w:rsid w:val="009925F7"/>
    <w:rsid w:val="00992834"/>
    <w:rsid w:val="009974CC"/>
    <w:rsid w:val="009A0DC8"/>
    <w:rsid w:val="009A6277"/>
    <w:rsid w:val="009A631F"/>
    <w:rsid w:val="009A63F2"/>
    <w:rsid w:val="009A6B55"/>
    <w:rsid w:val="009A7BA0"/>
    <w:rsid w:val="009B280D"/>
    <w:rsid w:val="009B47DA"/>
    <w:rsid w:val="009B4984"/>
    <w:rsid w:val="009B53DD"/>
    <w:rsid w:val="009B5B89"/>
    <w:rsid w:val="009B5CC0"/>
    <w:rsid w:val="009B75CD"/>
    <w:rsid w:val="009B775A"/>
    <w:rsid w:val="009C02E2"/>
    <w:rsid w:val="009C0506"/>
    <w:rsid w:val="009C1B42"/>
    <w:rsid w:val="009C2437"/>
    <w:rsid w:val="009C3F05"/>
    <w:rsid w:val="009C58DD"/>
    <w:rsid w:val="009C5CB4"/>
    <w:rsid w:val="009D0CF8"/>
    <w:rsid w:val="009D12B9"/>
    <w:rsid w:val="009D2AD7"/>
    <w:rsid w:val="009D3C42"/>
    <w:rsid w:val="009D3CC3"/>
    <w:rsid w:val="009D3EB4"/>
    <w:rsid w:val="009D4CA3"/>
    <w:rsid w:val="009D78D2"/>
    <w:rsid w:val="009E049D"/>
    <w:rsid w:val="009E14F2"/>
    <w:rsid w:val="009E15A1"/>
    <w:rsid w:val="009E1C1B"/>
    <w:rsid w:val="009E2E6F"/>
    <w:rsid w:val="009E3BA8"/>
    <w:rsid w:val="009E3C67"/>
    <w:rsid w:val="009E462A"/>
    <w:rsid w:val="009E5FA6"/>
    <w:rsid w:val="009E7CCC"/>
    <w:rsid w:val="009F0280"/>
    <w:rsid w:val="009F06F4"/>
    <w:rsid w:val="009F070D"/>
    <w:rsid w:val="009F221C"/>
    <w:rsid w:val="009F2A9E"/>
    <w:rsid w:val="009F2FAA"/>
    <w:rsid w:val="009F37E0"/>
    <w:rsid w:val="009F4E8A"/>
    <w:rsid w:val="009F663D"/>
    <w:rsid w:val="009F762F"/>
    <w:rsid w:val="00A00702"/>
    <w:rsid w:val="00A03A6C"/>
    <w:rsid w:val="00A05492"/>
    <w:rsid w:val="00A05F76"/>
    <w:rsid w:val="00A064E5"/>
    <w:rsid w:val="00A1010A"/>
    <w:rsid w:val="00A11A66"/>
    <w:rsid w:val="00A1238D"/>
    <w:rsid w:val="00A12471"/>
    <w:rsid w:val="00A13B58"/>
    <w:rsid w:val="00A1576E"/>
    <w:rsid w:val="00A15EEE"/>
    <w:rsid w:val="00A202D9"/>
    <w:rsid w:val="00A214A0"/>
    <w:rsid w:val="00A214F7"/>
    <w:rsid w:val="00A21D4B"/>
    <w:rsid w:val="00A220A7"/>
    <w:rsid w:val="00A2343C"/>
    <w:rsid w:val="00A23FC2"/>
    <w:rsid w:val="00A25F11"/>
    <w:rsid w:val="00A25F53"/>
    <w:rsid w:val="00A278C3"/>
    <w:rsid w:val="00A31633"/>
    <w:rsid w:val="00A3199C"/>
    <w:rsid w:val="00A327E0"/>
    <w:rsid w:val="00A33864"/>
    <w:rsid w:val="00A34207"/>
    <w:rsid w:val="00A3457C"/>
    <w:rsid w:val="00A34BC6"/>
    <w:rsid w:val="00A36ACA"/>
    <w:rsid w:val="00A37D01"/>
    <w:rsid w:val="00A40344"/>
    <w:rsid w:val="00A40A1C"/>
    <w:rsid w:val="00A40EFC"/>
    <w:rsid w:val="00A414EB"/>
    <w:rsid w:val="00A42508"/>
    <w:rsid w:val="00A427DB"/>
    <w:rsid w:val="00A45934"/>
    <w:rsid w:val="00A46AD1"/>
    <w:rsid w:val="00A46DA7"/>
    <w:rsid w:val="00A47F05"/>
    <w:rsid w:val="00A504C0"/>
    <w:rsid w:val="00A51181"/>
    <w:rsid w:val="00A51A83"/>
    <w:rsid w:val="00A51AAD"/>
    <w:rsid w:val="00A53475"/>
    <w:rsid w:val="00A54B3A"/>
    <w:rsid w:val="00A5656F"/>
    <w:rsid w:val="00A62863"/>
    <w:rsid w:val="00A6383E"/>
    <w:rsid w:val="00A640A3"/>
    <w:rsid w:val="00A64427"/>
    <w:rsid w:val="00A65B86"/>
    <w:rsid w:val="00A65D4F"/>
    <w:rsid w:val="00A66401"/>
    <w:rsid w:val="00A7385D"/>
    <w:rsid w:val="00A74801"/>
    <w:rsid w:val="00A7526E"/>
    <w:rsid w:val="00A77CB3"/>
    <w:rsid w:val="00A77FCD"/>
    <w:rsid w:val="00A80205"/>
    <w:rsid w:val="00A82002"/>
    <w:rsid w:val="00A82709"/>
    <w:rsid w:val="00A8373B"/>
    <w:rsid w:val="00A83A51"/>
    <w:rsid w:val="00A84395"/>
    <w:rsid w:val="00A84678"/>
    <w:rsid w:val="00A84B85"/>
    <w:rsid w:val="00A852CB"/>
    <w:rsid w:val="00A86AF0"/>
    <w:rsid w:val="00A86CC1"/>
    <w:rsid w:val="00A87425"/>
    <w:rsid w:val="00A920AB"/>
    <w:rsid w:val="00A94022"/>
    <w:rsid w:val="00A94258"/>
    <w:rsid w:val="00A95E7E"/>
    <w:rsid w:val="00A9687B"/>
    <w:rsid w:val="00A971DE"/>
    <w:rsid w:val="00A9744C"/>
    <w:rsid w:val="00AA019C"/>
    <w:rsid w:val="00AA07F6"/>
    <w:rsid w:val="00AA1EAB"/>
    <w:rsid w:val="00AA205F"/>
    <w:rsid w:val="00AA2A36"/>
    <w:rsid w:val="00AA2E3A"/>
    <w:rsid w:val="00AA373F"/>
    <w:rsid w:val="00AA39D5"/>
    <w:rsid w:val="00AA50B5"/>
    <w:rsid w:val="00AA55E9"/>
    <w:rsid w:val="00AA57A1"/>
    <w:rsid w:val="00AA5C0E"/>
    <w:rsid w:val="00AA71B2"/>
    <w:rsid w:val="00AB0063"/>
    <w:rsid w:val="00AB01BD"/>
    <w:rsid w:val="00AB42E4"/>
    <w:rsid w:val="00AB4F6E"/>
    <w:rsid w:val="00AB4FF3"/>
    <w:rsid w:val="00AB5D7C"/>
    <w:rsid w:val="00AB6E64"/>
    <w:rsid w:val="00AB7231"/>
    <w:rsid w:val="00AB7624"/>
    <w:rsid w:val="00AB791D"/>
    <w:rsid w:val="00AC061C"/>
    <w:rsid w:val="00AC0D59"/>
    <w:rsid w:val="00AC1DFE"/>
    <w:rsid w:val="00AC2773"/>
    <w:rsid w:val="00AC51F0"/>
    <w:rsid w:val="00AC629B"/>
    <w:rsid w:val="00AC6AEB"/>
    <w:rsid w:val="00AC7482"/>
    <w:rsid w:val="00AD06D9"/>
    <w:rsid w:val="00AD07DF"/>
    <w:rsid w:val="00AD1AFE"/>
    <w:rsid w:val="00AD1FD4"/>
    <w:rsid w:val="00AD26E4"/>
    <w:rsid w:val="00AD2C48"/>
    <w:rsid w:val="00AD3E3C"/>
    <w:rsid w:val="00AD408F"/>
    <w:rsid w:val="00AD6097"/>
    <w:rsid w:val="00AD67C4"/>
    <w:rsid w:val="00AD710F"/>
    <w:rsid w:val="00AD776D"/>
    <w:rsid w:val="00AD7FB2"/>
    <w:rsid w:val="00AE00DB"/>
    <w:rsid w:val="00AE0847"/>
    <w:rsid w:val="00AE0BE0"/>
    <w:rsid w:val="00AE1480"/>
    <w:rsid w:val="00AE190B"/>
    <w:rsid w:val="00AE1FF4"/>
    <w:rsid w:val="00AE20A5"/>
    <w:rsid w:val="00AE32F8"/>
    <w:rsid w:val="00AE4A7E"/>
    <w:rsid w:val="00AE4B66"/>
    <w:rsid w:val="00AE5F5A"/>
    <w:rsid w:val="00AE6BC2"/>
    <w:rsid w:val="00AE6C96"/>
    <w:rsid w:val="00AE6F11"/>
    <w:rsid w:val="00AF03C0"/>
    <w:rsid w:val="00AF0680"/>
    <w:rsid w:val="00AF0E24"/>
    <w:rsid w:val="00AF5151"/>
    <w:rsid w:val="00AF5EC7"/>
    <w:rsid w:val="00AF638F"/>
    <w:rsid w:val="00AF6881"/>
    <w:rsid w:val="00AF79AA"/>
    <w:rsid w:val="00B02262"/>
    <w:rsid w:val="00B04821"/>
    <w:rsid w:val="00B05C44"/>
    <w:rsid w:val="00B064FB"/>
    <w:rsid w:val="00B1217F"/>
    <w:rsid w:val="00B13194"/>
    <w:rsid w:val="00B154C1"/>
    <w:rsid w:val="00B16AA0"/>
    <w:rsid w:val="00B16E68"/>
    <w:rsid w:val="00B20697"/>
    <w:rsid w:val="00B21E16"/>
    <w:rsid w:val="00B220EC"/>
    <w:rsid w:val="00B2342A"/>
    <w:rsid w:val="00B23B3B"/>
    <w:rsid w:val="00B24D82"/>
    <w:rsid w:val="00B25F30"/>
    <w:rsid w:val="00B3131C"/>
    <w:rsid w:val="00B3170C"/>
    <w:rsid w:val="00B31A61"/>
    <w:rsid w:val="00B34436"/>
    <w:rsid w:val="00B34EEF"/>
    <w:rsid w:val="00B371E6"/>
    <w:rsid w:val="00B41ECC"/>
    <w:rsid w:val="00B427B8"/>
    <w:rsid w:val="00B42C7E"/>
    <w:rsid w:val="00B431FB"/>
    <w:rsid w:val="00B43335"/>
    <w:rsid w:val="00B4384D"/>
    <w:rsid w:val="00B440CA"/>
    <w:rsid w:val="00B44747"/>
    <w:rsid w:val="00B4539F"/>
    <w:rsid w:val="00B50027"/>
    <w:rsid w:val="00B5014B"/>
    <w:rsid w:val="00B54CAA"/>
    <w:rsid w:val="00B54CEA"/>
    <w:rsid w:val="00B54D27"/>
    <w:rsid w:val="00B55091"/>
    <w:rsid w:val="00B56561"/>
    <w:rsid w:val="00B56A3A"/>
    <w:rsid w:val="00B572BD"/>
    <w:rsid w:val="00B579E8"/>
    <w:rsid w:val="00B6106C"/>
    <w:rsid w:val="00B6291D"/>
    <w:rsid w:val="00B639F1"/>
    <w:rsid w:val="00B63B37"/>
    <w:rsid w:val="00B6440F"/>
    <w:rsid w:val="00B64B27"/>
    <w:rsid w:val="00B65E7D"/>
    <w:rsid w:val="00B6691C"/>
    <w:rsid w:val="00B66FFC"/>
    <w:rsid w:val="00B67885"/>
    <w:rsid w:val="00B7116F"/>
    <w:rsid w:val="00B71309"/>
    <w:rsid w:val="00B71F1A"/>
    <w:rsid w:val="00B7245B"/>
    <w:rsid w:val="00B72988"/>
    <w:rsid w:val="00B730C8"/>
    <w:rsid w:val="00B74001"/>
    <w:rsid w:val="00B75590"/>
    <w:rsid w:val="00B769A3"/>
    <w:rsid w:val="00B77BEE"/>
    <w:rsid w:val="00B77C12"/>
    <w:rsid w:val="00B77ED3"/>
    <w:rsid w:val="00B77F5A"/>
    <w:rsid w:val="00B80274"/>
    <w:rsid w:val="00B84475"/>
    <w:rsid w:val="00B8509A"/>
    <w:rsid w:val="00B85C7A"/>
    <w:rsid w:val="00B865C8"/>
    <w:rsid w:val="00B87385"/>
    <w:rsid w:val="00B87ED4"/>
    <w:rsid w:val="00B91EAC"/>
    <w:rsid w:val="00B927A0"/>
    <w:rsid w:val="00B92AD6"/>
    <w:rsid w:val="00B939A4"/>
    <w:rsid w:val="00B94BC9"/>
    <w:rsid w:val="00B960C9"/>
    <w:rsid w:val="00BA0D17"/>
    <w:rsid w:val="00BA12E8"/>
    <w:rsid w:val="00BA1D71"/>
    <w:rsid w:val="00BA384C"/>
    <w:rsid w:val="00BA403D"/>
    <w:rsid w:val="00BA4C1B"/>
    <w:rsid w:val="00BA5AFF"/>
    <w:rsid w:val="00BA6A40"/>
    <w:rsid w:val="00BA75AF"/>
    <w:rsid w:val="00BB2641"/>
    <w:rsid w:val="00BB32EE"/>
    <w:rsid w:val="00BB33F4"/>
    <w:rsid w:val="00BB4337"/>
    <w:rsid w:val="00BB4791"/>
    <w:rsid w:val="00BB4D51"/>
    <w:rsid w:val="00BB53D6"/>
    <w:rsid w:val="00BB6024"/>
    <w:rsid w:val="00BB6A55"/>
    <w:rsid w:val="00BB735E"/>
    <w:rsid w:val="00BB7A80"/>
    <w:rsid w:val="00BC139F"/>
    <w:rsid w:val="00BC232A"/>
    <w:rsid w:val="00BC2460"/>
    <w:rsid w:val="00BC439C"/>
    <w:rsid w:val="00BC4D4E"/>
    <w:rsid w:val="00BC584D"/>
    <w:rsid w:val="00BC591F"/>
    <w:rsid w:val="00BC6EC6"/>
    <w:rsid w:val="00BC7560"/>
    <w:rsid w:val="00BD1FE9"/>
    <w:rsid w:val="00BD27AC"/>
    <w:rsid w:val="00BD42AB"/>
    <w:rsid w:val="00BD438D"/>
    <w:rsid w:val="00BD4B60"/>
    <w:rsid w:val="00BD5383"/>
    <w:rsid w:val="00BD5A13"/>
    <w:rsid w:val="00BD67E6"/>
    <w:rsid w:val="00BD6FE6"/>
    <w:rsid w:val="00BD7C5F"/>
    <w:rsid w:val="00BD7E00"/>
    <w:rsid w:val="00BE001A"/>
    <w:rsid w:val="00BE0135"/>
    <w:rsid w:val="00BE1341"/>
    <w:rsid w:val="00BE343A"/>
    <w:rsid w:val="00BE3D4E"/>
    <w:rsid w:val="00BE497E"/>
    <w:rsid w:val="00BF0F5B"/>
    <w:rsid w:val="00BF1872"/>
    <w:rsid w:val="00BF1AB2"/>
    <w:rsid w:val="00BF33F2"/>
    <w:rsid w:val="00BF5721"/>
    <w:rsid w:val="00BF6FCE"/>
    <w:rsid w:val="00BF7ED5"/>
    <w:rsid w:val="00C00271"/>
    <w:rsid w:val="00C00E26"/>
    <w:rsid w:val="00C015EF"/>
    <w:rsid w:val="00C025F3"/>
    <w:rsid w:val="00C04188"/>
    <w:rsid w:val="00C04C3C"/>
    <w:rsid w:val="00C058B6"/>
    <w:rsid w:val="00C07AD5"/>
    <w:rsid w:val="00C114C2"/>
    <w:rsid w:val="00C12CA8"/>
    <w:rsid w:val="00C145F3"/>
    <w:rsid w:val="00C14ACE"/>
    <w:rsid w:val="00C17409"/>
    <w:rsid w:val="00C17F83"/>
    <w:rsid w:val="00C20952"/>
    <w:rsid w:val="00C213EC"/>
    <w:rsid w:val="00C2153E"/>
    <w:rsid w:val="00C21746"/>
    <w:rsid w:val="00C21994"/>
    <w:rsid w:val="00C242BD"/>
    <w:rsid w:val="00C26009"/>
    <w:rsid w:val="00C264E8"/>
    <w:rsid w:val="00C272FA"/>
    <w:rsid w:val="00C27770"/>
    <w:rsid w:val="00C2797E"/>
    <w:rsid w:val="00C31CDF"/>
    <w:rsid w:val="00C31DD6"/>
    <w:rsid w:val="00C31EA6"/>
    <w:rsid w:val="00C342EA"/>
    <w:rsid w:val="00C35E41"/>
    <w:rsid w:val="00C3703E"/>
    <w:rsid w:val="00C3739B"/>
    <w:rsid w:val="00C37667"/>
    <w:rsid w:val="00C37B92"/>
    <w:rsid w:val="00C37E01"/>
    <w:rsid w:val="00C40624"/>
    <w:rsid w:val="00C4179E"/>
    <w:rsid w:val="00C4189C"/>
    <w:rsid w:val="00C42DC6"/>
    <w:rsid w:val="00C43A8D"/>
    <w:rsid w:val="00C4430D"/>
    <w:rsid w:val="00C45D73"/>
    <w:rsid w:val="00C4608F"/>
    <w:rsid w:val="00C462AD"/>
    <w:rsid w:val="00C471FF"/>
    <w:rsid w:val="00C50768"/>
    <w:rsid w:val="00C5258D"/>
    <w:rsid w:val="00C54DF1"/>
    <w:rsid w:val="00C55FF1"/>
    <w:rsid w:val="00C56571"/>
    <w:rsid w:val="00C56A31"/>
    <w:rsid w:val="00C6030F"/>
    <w:rsid w:val="00C631B5"/>
    <w:rsid w:val="00C637B9"/>
    <w:rsid w:val="00C648A6"/>
    <w:rsid w:val="00C66459"/>
    <w:rsid w:val="00C66E73"/>
    <w:rsid w:val="00C6777A"/>
    <w:rsid w:val="00C67B31"/>
    <w:rsid w:val="00C67D72"/>
    <w:rsid w:val="00C707BE"/>
    <w:rsid w:val="00C716DB"/>
    <w:rsid w:val="00C718A1"/>
    <w:rsid w:val="00C71CB6"/>
    <w:rsid w:val="00C728A9"/>
    <w:rsid w:val="00C73942"/>
    <w:rsid w:val="00C73C18"/>
    <w:rsid w:val="00C73D47"/>
    <w:rsid w:val="00C76F12"/>
    <w:rsid w:val="00C77BC6"/>
    <w:rsid w:val="00C84FD6"/>
    <w:rsid w:val="00C852F7"/>
    <w:rsid w:val="00C857BC"/>
    <w:rsid w:val="00C86D46"/>
    <w:rsid w:val="00C871E3"/>
    <w:rsid w:val="00C91D22"/>
    <w:rsid w:val="00C928F8"/>
    <w:rsid w:val="00C9314C"/>
    <w:rsid w:val="00C94877"/>
    <w:rsid w:val="00C94EF2"/>
    <w:rsid w:val="00C9535C"/>
    <w:rsid w:val="00C96E38"/>
    <w:rsid w:val="00C96F9B"/>
    <w:rsid w:val="00CA0884"/>
    <w:rsid w:val="00CA1F17"/>
    <w:rsid w:val="00CA2062"/>
    <w:rsid w:val="00CA2EFB"/>
    <w:rsid w:val="00CA3788"/>
    <w:rsid w:val="00CA4514"/>
    <w:rsid w:val="00CA4B71"/>
    <w:rsid w:val="00CA4C79"/>
    <w:rsid w:val="00CB00E4"/>
    <w:rsid w:val="00CB24EA"/>
    <w:rsid w:val="00CB421E"/>
    <w:rsid w:val="00CB5E8E"/>
    <w:rsid w:val="00CB7028"/>
    <w:rsid w:val="00CB742F"/>
    <w:rsid w:val="00CC0836"/>
    <w:rsid w:val="00CC4816"/>
    <w:rsid w:val="00CC4ED5"/>
    <w:rsid w:val="00CC5089"/>
    <w:rsid w:val="00CC51D9"/>
    <w:rsid w:val="00CC6633"/>
    <w:rsid w:val="00CC6F97"/>
    <w:rsid w:val="00CC771F"/>
    <w:rsid w:val="00CC78B8"/>
    <w:rsid w:val="00CD2227"/>
    <w:rsid w:val="00CD272B"/>
    <w:rsid w:val="00CD4384"/>
    <w:rsid w:val="00CD48EE"/>
    <w:rsid w:val="00CD6112"/>
    <w:rsid w:val="00CD68AD"/>
    <w:rsid w:val="00CD6B20"/>
    <w:rsid w:val="00CD7D76"/>
    <w:rsid w:val="00CE01EB"/>
    <w:rsid w:val="00CE410F"/>
    <w:rsid w:val="00CE4E06"/>
    <w:rsid w:val="00CE54B1"/>
    <w:rsid w:val="00CE6859"/>
    <w:rsid w:val="00CE6EEC"/>
    <w:rsid w:val="00CE7DF8"/>
    <w:rsid w:val="00CF1935"/>
    <w:rsid w:val="00CF1976"/>
    <w:rsid w:val="00CF1D29"/>
    <w:rsid w:val="00CF3D82"/>
    <w:rsid w:val="00CF4554"/>
    <w:rsid w:val="00CF4582"/>
    <w:rsid w:val="00CF6E45"/>
    <w:rsid w:val="00CF7D17"/>
    <w:rsid w:val="00D00B21"/>
    <w:rsid w:val="00D00F91"/>
    <w:rsid w:val="00D014E1"/>
    <w:rsid w:val="00D02D41"/>
    <w:rsid w:val="00D033BA"/>
    <w:rsid w:val="00D05C6B"/>
    <w:rsid w:val="00D0647C"/>
    <w:rsid w:val="00D10395"/>
    <w:rsid w:val="00D12A87"/>
    <w:rsid w:val="00D12F02"/>
    <w:rsid w:val="00D139FF"/>
    <w:rsid w:val="00D1453D"/>
    <w:rsid w:val="00D148B4"/>
    <w:rsid w:val="00D14938"/>
    <w:rsid w:val="00D14AF0"/>
    <w:rsid w:val="00D152EF"/>
    <w:rsid w:val="00D16218"/>
    <w:rsid w:val="00D1766A"/>
    <w:rsid w:val="00D222BB"/>
    <w:rsid w:val="00D223B0"/>
    <w:rsid w:val="00D251D3"/>
    <w:rsid w:val="00D253F2"/>
    <w:rsid w:val="00D26F5D"/>
    <w:rsid w:val="00D309CA"/>
    <w:rsid w:val="00D32810"/>
    <w:rsid w:val="00D34492"/>
    <w:rsid w:val="00D349A5"/>
    <w:rsid w:val="00D36035"/>
    <w:rsid w:val="00D364E3"/>
    <w:rsid w:val="00D37B35"/>
    <w:rsid w:val="00D41ABF"/>
    <w:rsid w:val="00D43C91"/>
    <w:rsid w:val="00D441FD"/>
    <w:rsid w:val="00D444AD"/>
    <w:rsid w:val="00D45291"/>
    <w:rsid w:val="00D47FDD"/>
    <w:rsid w:val="00D5289C"/>
    <w:rsid w:val="00D536BE"/>
    <w:rsid w:val="00D54DA7"/>
    <w:rsid w:val="00D55863"/>
    <w:rsid w:val="00D5724C"/>
    <w:rsid w:val="00D63599"/>
    <w:rsid w:val="00D64D7D"/>
    <w:rsid w:val="00D65AE7"/>
    <w:rsid w:val="00D665EC"/>
    <w:rsid w:val="00D66C8D"/>
    <w:rsid w:val="00D67ACB"/>
    <w:rsid w:val="00D7196B"/>
    <w:rsid w:val="00D72589"/>
    <w:rsid w:val="00D72E1B"/>
    <w:rsid w:val="00D73D22"/>
    <w:rsid w:val="00D74990"/>
    <w:rsid w:val="00D76590"/>
    <w:rsid w:val="00D76A7C"/>
    <w:rsid w:val="00D77AAF"/>
    <w:rsid w:val="00D77BDF"/>
    <w:rsid w:val="00D805A5"/>
    <w:rsid w:val="00D806E7"/>
    <w:rsid w:val="00D81172"/>
    <w:rsid w:val="00D823B8"/>
    <w:rsid w:val="00D8242C"/>
    <w:rsid w:val="00D82C5D"/>
    <w:rsid w:val="00D8449C"/>
    <w:rsid w:val="00D86484"/>
    <w:rsid w:val="00D86780"/>
    <w:rsid w:val="00D86CF6"/>
    <w:rsid w:val="00D86E09"/>
    <w:rsid w:val="00D870BD"/>
    <w:rsid w:val="00D91759"/>
    <w:rsid w:val="00D924DB"/>
    <w:rsid w:val="00D93242"/>
    <w:rsid w:val="00D93521"/>
    <w:rsid w:val="00D94818"/>
    <w:rsid w:val="00D95D42"/>
    <w:rsid w:val="00D97551"/>
    <w:rsid w:val="00DA00B1"/>
    <w:rsid w:val="00DA22B8"/>
    <w:rsid w:val="00DA3457"/>
    <w:rsid w:val="00DA3AEF"/>
    <w:rsid w:val="00DA41CA"/>
    <w:rsid w:val="00DA4F5C"/>
    <w:rsid w:val="00DA667E"/>
    <w:rsid w:val="00DA6AF4"/>
    <w:rsid w:val="00DA7701"/>
    <w:rsid w:val="00DB26BC"/>
    <w:rsid w:val="00DB381F"/>
    <w:rsid w:val="00DB52BB"/>
    <w:rsid w:val="00DC02D7"/>
    <w:rsid w:val="00DC03D0"/>
    <w:rsid w:val="00DC0EF3"/>
    <w:rsid w:val="00DC1D83"/>
    <w:rsid w:val="00DC357A"/>
    <w:rsid w:val="00DC35B4"/>
    <w:rsid w:val="00DC5338"/>
    <w:rsid w:val="00DC5EA9"/>
    <w:rsid w:val="00DC6389"/>
    <w:rsid w:val="00DC669B"/>
    <w:rsid w:val="00DC69FF"/>
    <w:rsid w:val="00DC7AFB"/>
    <w:rsid w:val="00DD1758"/>
    <w:rsid w:val="00DD1EB7"/>
    <w:rsid w:val="00DD396B"/>
    <w:rsid w:val="00DD40DE"/>
    <w:rsid w:val="00DD4E9E"/>
    <w:rsid w:val="00DD515F"/>
    <w:rsid w:val="00DD6BB4"/>
    <w:rsid w:val="00DD6CCD"/>
    <w:rsid w:val="00DE05E0"/>
    <w:rsid w:val="00DE0E6B"/>
    <w:rsid w:val="00DE0FDB"/>
    <w:rsid w:val="00DE2DE4"/>
    <w:rsid w:val="00DE2E1F"/>
    <w:rsid w:val="00DE2F6A"/>
    <w:rsid w:val="00DE34A8"/>
    <w:rsid w:val="00DE3A22"/>
    <w:rsid w:val="00DE3A3F"/>
    <w:rsid w:val="00DE7844"/>
    <w:rsid w:val="00DF0A0A"/>
    <w:rsid w:val="00DF11E1"/>
    <w:rsid w:val="00DF1785"/>
    <w:rsid w:val="00DF20F2"/>
    <w:rsid w:val="00DF531F"/>
    <w:rsid w:val="00DF7AF9"/>
    <w:rsid w:val="00DF7D29"/>
    <w:rsid w:val="00E01631"/>
    <w:rsid w:val="00E01AE0"/>
    <w:rsid w:val="00E023B5"/>
    <w:rsid w:val="00E031E9"/>
    <w:rsid w:val="00E04339"/>
    <w:rsid w:val="00E04395"/>
    <w:rsid w:val="00E05863"/>
    <w:rsid w:val="00E068FB"/>
    <w:rsid w:val="00E1037B"/>
    <w:rsid w:val="00E1311D"/>
    <w:rsid w:val="00E144CB"/>
    <w:rsid w:val="00E15D98"/>
    <w:rsid w:val="00E2057F"/>
    <w:rsid w:val="00E20B6F"/>
    <w:rsid w:val="00E21827"/>
    <w:rsid w:val="00E21B7D"/>
    <w:rsid w:val="00E224BF"/>
    <w:rsid w:val="00E23E9D"/>
    <w:rsid w:val="00E241DC"/>
    <w:rsid w:val="00E24612"/>
    <w:rsid w:val="00E24E4D"/>
    <w:rsid w:val="00E257E5"/>
    <w:rsid w:val="00E321E2"/>
    <w:rsid w:val="00E322C2"/>
    <w:rsid w:val="00E33169"/>
    <w:rsid w:val="00E33D19"/>
    <w:rsid w:val="00E35658"/>
    <w:rsid w:val="00E35B5F"/>
    <w:rsid w:val="00E374D5"/>
    <w:rsid w:val="00E37885"/>
    <w:rsid w:val="00E37FE2"/>
    <w:rsid w:val="00E423A4"/>
    <w:rsid w:val="00E430B9"/>
    <w:rsid w:val="00E44F52"/>
    <w:rsid w:val="00E46C6C"/>
    <w:rsid w:val="00E47C2C"/>
    <w:rsid w:val="00E50250"/>
    <w:rsid w:val="00E50A00"/>
    <w:rsid w:val="00E5382B"/>
    <w:rsid w:val="00E54D59"/>
    <w:rsid w:val="00E55FC3"/>
    <w:rsid w:val="00E57824"/>
    <w:rsid w:val="00E57B8E"/>
    <w:rsid w:val="00E57F22"/>
    <w:rsid w:val="00E600A1"/>
    <w:rsid w:val="00E632D4"/>
    <w:rsid w:val="00E632F9"/>
    <w:rsid w:val="00E64444"/>
    <w:rsid w:val="00E649B6"/>
    <w:rsid w:val="00E64A16"/>
    <w:rsid w:val="00E64B58"/>
    <w:rsid w:val="00E650E7"/>
    <w:rsid w:val="00E6528C"/>
    <w:rsid w:val="00E70324"/>
    <w:rsid w:val="00E70726"/>
    <w:rsid w:val="00E71289"/>
    <w:rsid w:val="00E71A99"/>
    <w:rsid w:val="00E7289A"/>
    <w:rsid w:val="00E72E62"/>
    <w:rsid w:val="00E7300C"/>
    <w:rsid w:val="00E73777"/>
    <w:rsid w:val="00E73C31"/>
    <w:rsid w:val="00E74B8D"/>
    <w:rsid w:val="00E757A7"/>
    <w:rsid w:val="00E75833"/>
    <w:rsid w:val="00E75CCB"/>
    <w:rsid w:val="00E75F85"/>
    <w:rsid w:val="00E82C55"/>
    <w:rsid w:val="00E84ECE"/>
    <w:rsid w:val="00E85AC7"/>
    <w:rsid w:val="00E9016C"/>
    <w:rsid w:val="00E90411"/>
    <w:rsid w:val="00E90820"/>
    <w:rsid w:val="00E92B3A"/>
    <w:rsid w:val="00E92CEA"/>
    <w:rsid w:val="00E92D6B"/>
    <w:rsid w:val="00E93233"/>
    <w:rsid w:val="00E97943"/>
    <w:rsid w:val="00E97BBE"/>
    <w:rsid w:val="00E97CB9"/>
    <w:rsid w:val="00E97CD8"/>
    <w:rsid w:val="00E97F4D"/>
    <w:rsid w:val="00EA4964"/>
    <w:rsid w:val="00EA5BCB"/>
    <w:rsid w:val="00EA68DB"/>
    <w:rsid w:val="00EA72F1"/>
    <w:rsid w:val="00EB0DC5"/>
    <w:rsid w:val="00EB120A"/>
    <w:rsid w:val="00EB23CC"/>
    <w:rsid w:val="00EB4DF1"/>
    <w:rsid w:val="00EB6585"/>
    <w:rsid w:val="00EC1C31"/>
    <w:rsid w:val="00EC2609"/>
    <w:rsid w:val="00EC279B"/>
    <w:rsid w:val="00EC2E8C"/>
    <w:rsid w:val="00EC3E05"/>
    <w:rsid w:val="00EC4320"/>
    <w:rsid w:val="00EC449A"/>
    <w:rsid w:val="00EC463C"/>
    <w:rsid w:val="00EC59EB"/>
    <w:rsid w:val="00EC5AF4"/>
    <w:rsid w:val="00EC6A3E"/>
    <w:rsid w:val="00ED10C4"/>
    <w:rsid w:val="00ED1D45"/>
    <w:rsid w:val="00ED3055"/>
    <w:rsid w:val="00ED3B5B"/>
    <w:rsid w:val="00ED45AF"/>
    <w:rsid w:val="00ED50D0"/>
    <w:rsid w:val="00ED6F49"/>
    <w:rsid w:val="00ED7A3D"/>
    <w:rsid w:val="00EE164E"/>
    <w:rsid w:val="00EE4653"/>
    <w:rsid w:val="00EE47E4"/>
    <w:rsid w:val="00EE5699"/>
    <w:rsid w:val="00EE5F61"/>
    <w:rsid w:val="00EF1982"/>
    <w:rsid w:val="00EF1CF4"/>
    <w:rsid w:val="00EF29D5"/>
    <w:rsid w:val="00EF2C49"/>
    <w:rsid w:val="00EF48F3"/>
    <w:rsid w:val="00EF5E80"/>
    <w:rsid w:val="00EF5F13"/>
    <w:rsid w:val="00EF6910"/>
    <w:rsid w:val="00EF70CA"/>
    <w:rsid w:val="00EF7497"/>
    <w:rsid w:val="00F00C4C"/>
    <w:rsid w:val="00F00E7D"/>
    <w:rsid w:val="00F01F59"/>
    <w:rsid w:val="00F02453"/>
    <w:rsid w:val="00F0433B"/>
    <w:rsid w:val="00F04F69"/>
    <w:rsid w:val="00F058A3"/>
    <w:rsid w:val="00F05E2C"/>
    <w:rsid w:val="00F06043"/>
    <w:rsid w:val="00F112EA"/>
    <w:rsid w:val="00F1272D"/>
    <w:rsid w:val="00F13914"/>
    <w:rsid w:val="00F139C4"/>
    <w:rsid w:val="00F14DCC"/>
    <w:rsid w:val="00F151F8"/>
    <w:rsid w:val="00F156F3"/>
    <w:rsid w:val="00F15839"/>
    <w:rsid w:val="00F17AA1"/>
    <w:rsid w:val="00F21C4B"/>
    <w:rsid w:val="00F22CF0"/>
    <w:rsid w:val="00F236E0"/>
    <w:rsid w:val="00F2443C"/>
    <w:rsid w:val="00F25095"/>
    <w:rsid w:val="00F25125"/>
    <w:rsid w:val="00F25526"/>
    <w:rsid w:val="00F25E96"/>
    <w:rsid w:val="00F264B3"/>
    <w:rsid w:val="00F275D5"/>
    <w:rsid w:val="00F35AE0"/>
    <w:rsid w:val="00F36D90"/>
    <w:rsid w:val="00F36DB6"/>
    <w:rsid w:val="00F37A0F"/>
    <w:rsid w:val="00F406F6"/>
    <w:rsid w:val="00F40A5A"/>
    <w:rsid w:val="00F410F2"/>
    <w:rsid w:val="00F439EF"/>
    <w:rsid w:val="00F43A5E"/>
    <w:rsid w:val="00F43F93"/>
    <w:rsid w:val="00F44304"/>
    <w:rsid w:val="00F457A0"/>
    <w:rsid w:val="00F45C8D"/>
    <w:rsid w:val="00F4624C"/>
    <w:rsid w:val="00F47084"/>
    <w:rsid w:val="00F53081"/>
    <w:rsid w:val="00F538F4"/>
    <w:rsid w:val="00F53C85"/>
    <w:rsid w:val="00F55B35"/>
    <w:rsid w:val="00F55C6D"/>
    <w:rsid w:val="00F55C7C"/>
    <w:rsid w:val="00F57F3B"/>
    <w:rsid w:val="00F61F24"/>
    <w:rsid w:val="00F62AF3"/>
    <w:rsid w:val="00F64128"/>
    <w:rsid w:val="00F66787"/>
    <w:rsid w:val="00F676DB"/>
    <w:rsid w:val="00F708DE"/>
    <w:rsid w:val="00F70D15"/>
    <w:rsid w:val="00F7274D"/>
    <w:rsid w:val="00F72925"/>
    <w:rsid w:val="00F7299C"/>
    <w:rsid w:val="00F7333B"/>
    <w:rsid w:val="00F76B97"/>
    <w:rsid w:val="00F80055"/>
    <w:rsid w:val="00F80D1E"/>
    <w:rsid w:val="00F81335"/>
    <w:rsid w:val="00F81545"/>
    <w:rsid w:val="00F8237E"/>
    <w:rsid w:val="00F82E67"/>
    <w:rsid w:val="00F839CB"/>
    <w:rsid w:val="00F859A0"/>
    <w:rsid w:val="00F85B38"/>
    <w:rsid w:val="00F86602"/>
    <w:rsid w:val="00F87C0B"/>
    <w:rsid w:val="00F91525"/>
    <w:rsid w:val="00F9249A"/>
    <w:rsid w:val="00F95333"/>
    <w:rsid w:val="00F959B7"/>
    <w:rsid w:val="00F95EDF"/>
    <w:rsid w:val="00FA0636"/>
    <w:rsid w:val="00FA0C58"/>
    <w:rsid w:val="00FA0CBF"/>
    <w:rsid w:val="00FA11BE"/>
    <w:rsid w:val="00FA1911"/>
    <w:rsid w:val="00FA3D2F"/>
    <w:rsid w:val="00FA3EDC"/>
    <w:rsid w:val="00FA4236"/>
    <w:rsid w:val="00FA5285"/>
    <w:rsid w:val="00FA5997"/>
    <w:rsid w:val="00FA6678"/>
    <w:rsid w:val="00FB0417"/>
    <w:rsid w:val="00FB0710"/>
    <w:rsid w:val="00FB350E"/>
    <w:rsid w:val="00FB3C5E"/>
    <w:rsid w:val="00FB3DC8"/>
    <w:rsid w:val="00FB42E8"/>
    <w:rsid w:val="00FB4553"/>
    <w:rsid w:val="00FB45DA"/>
    <w:rsid w:val="00FB6451"/>
    <w:rsid w:val="00FB7641"/>
    <w:rsid w:val="00FB78BB"/>
    <w:rsid w:val="00FB7BB2"/>
    <w:rsid w:val="00FB7CDF"/>
    <w:rsid w:val="00FC3E01"/>
    <w:rsid w:val="00FC43B3"/>
    <w:rsid w:val="00FC4E74"/>
    <w:rsid w:val="00FC5BA2"/>
    <w:rsid w:val="00FD05F6"/>
    <w:rsid w:val="00FD082D"/>
    <w:rsid w:val="00FD0EB4"/>
    <w:rsid w:val="00FD124A"/>
    <w:rsid w:val="00FD1758"/>
    <w:rsid w:val="00FD21FE"/>
    <w:rsid w:val="00FD3B25"/>
    <w:rsid w:val="00FD4B4E"/>
    <w:rsid w:val="00FD7295"/>
    <w:rsid w:val="00FD7B95"/>
    <w:rsid w:val="00FE282E"/>
    <w:rsid w:val="00FE533C"/>
    <w:rsid w:val="00FF4453"/>
    <w:rsid w:val="00FF6656"/>
    <w:rsid w:val="00FF6980"/>
    <w:rsid w:val="00FF7DD5"/>
    <w:rsid w:val="00FF7E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24006"/>
  <w15:chartTrackingRefBased/>
  <w15:docId w15:val="{6455E39E-5F49-4837-A74F-C5A6C7546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333"/>
    <w:rPr>
      <w:sz w:val="24"/>
      <w:szCs w:val="24"/>
    </w:rPr>
  </w:style>
  <w:style w:type="paragraph" w:styleId="Heading1">
    <w:name w:val="heading 1"/>
    <w:basedOn w:val="Normal"/>
    <w:next w:val="Normal"/>
    <w:link w:val="Heading1Char"/>
    <w:uiPriority w:val="9"/>
    <w:qFormat/>
    <w:rsid w:val="006D2EA3"/>
    <w:pPr>
      <w:spacing w:before="480"/>
      <w:contextualSpacing/>
      <w:outlineLvl w:val="0"/>
    </w:pPr>
    <w:rPr>
      <w:rFonts w:ascii="Arial" w:hAnsi="Arial"/>
      <w:b/>
      <w:bCs/>
      <w:sz w:val="32"/>
      <w:szCs w:val="28"/>
    </w:rPr>
  </w:style>
  <w:style w:type="paragraph" w:styleId="Heading2">
    <w:name w:val="heading 2"/>
    <w:basedOn w:val="Normal"/>
    <w:next w:val="Normal"/>
    <w:link w:val="Heading2Char"/>
    <w:uiPriority w:val="9"/>
    <w:unhideWhenUsed/>
    <w:qFormat/>
    <w:rsid w:val="00E85AC7"/>
    <w:pPr>
      <w:spacing w:before="200"/>
      <w:outlineLvl w:val="1"/>
    </w:pPr>
    <w:rPr>
      <w:rFonts w:ascii="Arial" w:hAnsi="Arial"/>
      <w:b/>
      <w:bCs/>
      <w:sz w:val="26"/>
      <w:szCs w:val="26"/>
    </w:rPr>
  </w:style>
  <w:style w:type="paragraph" w:styleId="Heading3">
    <w:name w:val="heading 3"/>
    <w:basedOn w:val="Normal"/>
    <w:next w:val="Normal"/>
    <w:link w:val="Heading3Char"/>
    <w:uiPriority w:val="9"/>
    <w:unhideWhenUsed/>
    <w:qFormat/>
    <w:rsid w:val="00E85AC7"/>
    <w:pPr>
      <w:spacing w:before="200" w:line="271" w:lineRule="auto"/>
      <w:outlineLvl w:val="2"/>
    </w:pPr>
    <w:rPr>
      <w:rFonts w:ascii="Arial" w:hAnsi="Arial"/>
      <w:b/>
      <w:bCs/>
    </w:rPr>
  </w:style>
  <w:style w:type="paragraph" w:styleId="Heading4">
    <w:name w:val="heading 4"/>
    <w:basedOn w:val="Normal"/>
    <w:next w:val="Normal"/>
    <w:link w:val="Heading4Char"/>
    <w:uiPriority w:val="9"/>
    <w:semiHidden/>
    <w:unhideWhenUsed/>
    <w:qFormat/>
    <w:rsid w:val="00E85AC7"/>
    <w:pPr>
      <w:spacing w:before="200"/>
      <w:outlineLvl w:val="3"/>
    </w:pPr>
    <w:rPr>
      <w:rFonts w:ascii="Arial" w:hAnsi="Arial"/>
      <w:b/>
      <w:bCs/>
      <w:i/>
      <w:iCs/>
    </w:rPr>
  </w:style>
  <w:style w:type="paragraph" w:styleId="Heading5">
    <w:name w:val="heading 5"/>
    <w:basedOn w:val="Normal"/>
    <w:next w:val="Normal"/>
    <w:link w:val="Heading5Char"/>
    <w:uiPriority w:val="9"/>
    <w:semiHidden/>
    <w:unhideWhenUsed/>
    <w:qFormat/>
    <w:rsid w:val="00E85AC7"/>
    <w:pPr>
      <w:spacing w:before="200"/>
      <w:outlineLvl w:val="4"/>
    </w:pPr>
    <w:rPr>
      <w:rFonts w:ascii="Arial" w:hAnsi="Arial"/>
      <w:b/>
      <w:bCs/>
      <w:color w:val="7F7F7F"/>
    </w:rPr>
  </w:style>
  <w:style w:type="paragraph" w:styleId="Heading6">
    <w:name w:val="heading 6"/>
    <w:basedOn w:val="Normal"/>
    <w:next w:val="Normal"/>
    <w:link w:val="Heading6Char"/>
    <w:uiPriority w:val="9"/>
    <w:unhideWhenUsed/>
    <w:qFormat/>
    <w:rsid w:val="00E85AC7"/>
    <w:pPr>
      <w:spacing w:line="271" w:lineRule="auto"/>
      <w:outlineLvl w:val="5"/>
    </w:pPr>
    <w:rPr>
      <w:rFonts w:ascii="Arial" w:hAnsi="Arial"/>
      <w:b/>
      <w:bCs/>
      <w:i/>
      <w:iCs/>
      <w:color w:val="7F7F7F"/>
    </w:rPr>
  </w:style>
  <w:style w:type="paragraph" w:styleId="Heading7">
    <w:name w:val="heading 7"/>
    <w:basedOn w:val="Normal"/>
    <w:next w:val="Normal"/>
    <w:link w:val="Heading7Char"/>
    <w:uiPriority w:val="9"/>
    <w:unhideWhenUsed/>
    <w:qFormat/>
    <w:rsid w:val="00E85AC7"/>
    <w:pPr>
      <w:outlineLvl w:val="6"/>
    </w:pPr>
    <w:rPr>
      <w:rFonts w:ascii="Arial" w:hAnsi="Arial"/>
      <w:i/>
      <w:iCs/>
    </w:rPr>
  </w:style>
  <w:style w:type="paragraph" w:styleId="Heading8">
    <w:name w:val="heading 8"/>
    <w:basedOn w:val="Normal"/>
    <w:next w:val="Normal"/>
    <w:link w:val="Heading8Char"/>
    <w:uiPriority w:val="9"/>
    <w:semiHidden/>
    <w:unhideWhenUsed/>
    <w:qFormat/>
    <w:rsid w:val="00E85AC7"/>
    <w:pPr>
      <w:outlineLvl w:val="7"/>
    </w:pPr>
    <w:rPr>
      <w:rFonts w:ascii="Arial" w:hAnsi="Arial"/>
      <w:sz w:val="20"/>
      <w:szCs w:val="20"/>
    </w:rPr>
  </w:style>
  <w:style w:type="paragraph" w:styleId="Heading9">
    <w:name w:val="heading 9"/>
    <w:basedOn w:val="Normal"/>
    <w:next w:val="Normal"/>
    <w:link w:val="Heading9Char"/>
    <w:uiPriority w:val="9"/>
    <w:semiHidden/>
    <w:unhideWhenUsed/>
    <w:qFormat/>
    <w:rsid w:val="00E85AC7"/>
    <w:pPr>
      <w:outlineLvl w:val="8"/>
    </w:pPr>
    <w:rPr>
      <w:rFonts w:ascii="Arial" w:hAnsi="Arial"/>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D2EA3"/>
    <w:rPr>
      <w:rFonts w:ascii="Arial" w:hAnsi="Arial" w:cs="Times New Roman"/>
      <w:b/>
      <w:bCs/>
      <w:sz w:val="28"/>
      <w:szCs w:val="28"/>
    </w:rPr>
  </w:style>
  <w:style w:type="character" w:customStyle="1" w:styleId="Heading2Char">
    <w:name w:val="Heading 2 Char"/>
    <w:basedOn w:val="DefaultParagraphFont"/>
    <w:link w:val="Heading2"/>
    <w:uiPriority w:val="9"/>
    <w:locked/>
    <w:rsid w:val="00E85AC7"/>
    <w:rPr>
      <w:rFonts w:ascii="Arial" w:hAnsi="Arial" w:cs="Times New Roman"/>
      <w:b/>
      <w:bCs/>
      <w:sz w:val="26"/>
      <w:szCs w:val="26"/>
    </w:rPr>
  </w:style>
  <w:style w:type="character" w:customStyle="1" w:styleId="Heading3Char">
    <w:name w:val="Heading 3 Char"/>
    <w:basedOn w:val="DefaultParagraphFont"/>
    <w:link w:val="Heading3"/>
    <w:uiPriority w:val="9"/>
    <w:locked/>
    <w:rsid w:val="00E85AC7"/>
    <w:rPr>
      <w:rFonts w:ascii="Arial" w:hAnsi="Arial" w:cs="Times New Roman"/>
      <w:b/>
      <w:bCs/>
    </w:rPr>
  </w:style>
  <w:style w:type="character" w:customStyle="1" w:styleId="Heading4Char">
    <w:name w:val="Heading 4 Char"/>
    <w:basedOn w:val="DefaultParagraphFont"/>
    <w:link w:val="Heading4"/>
    <w:uiPriority w:val="9"/>
    <w:semiHidden/>
    <w:locked/>
    <w:rsid w:val="00E85AC7"/>
    <w:rPr>
      <w:rFonts w:ascii="Arial" w:hAnsi="Arial" w:cs="Times New Roman"/>
      <w:b/>
      <w:bCs/>
      <w:i/>
      <w:iCs/>
    </w:rPr>
  </w:style>
  <w:style w:type="character" w:customStyle="1" w:styleId="Heading5Char">
    <w:name w:val="Heading 5 Char"/>
    <w:basedOn w:val="DefaultParagraphFont"/>
    <w:link w:val="Heading5"/>
    <w:uiPriority w:val="9"/>
    <w:semiHidden/>
    <w:locked/>
    <w:rsid w:val="00E85AC7"/>
    <w:rPr>
      <w:rFonts w:ascii="Arial" w:hAnsi="Arial" w:cs="Times New Roman"/>
      <w:b/>
      <w:bCs/>
      <w:color w:val="7F7F7F"/>
    </w:rPr>
  </w:style>
  <w:style w:type="character" w:customStyle="1" w:styleId="Heading6Char">
    <w:name w:val="Heading 6 Char"/>
    <w:basedOn w:val="DefaultParagraphFont"/>
    <w:link w:val="Heading6"/>
    <w:uiPriority w:val="9"/>
    <w:locked/>
    <w:rsid w:val="00E85AC7"/>
    <w:rPr>
      <w:rFonts w:ascii="Arial" w:hAnsi="Arial" w:cs="Times New Roman"/>
      <w:b/>
      <w:bCs/>
      <w:i/>
      <w:iCs/>
      <w:color w:val="7F7F7F"/>
    </w:rPr>
  </w:style>
  <w:style w:type="character" w:customStyle="1" w:styleId="Heading7Char">
    <w:name w:val="Heading 7 Char"/>
    <w:basedOn w:val="DefaultParagraphFont"/>
    <w:link w:val="Heading7"/>
    <w:uiPriority w:val="9"/>
    <w:locked/>
    <w:rsid w:val="00E85AC7"/>
    <w:rPr>
      <w:rFonts w:ascii="Arial" w:hAnsi="Arial" w:cs="Times New Roman"/>
      <w:i/>
      <w:iCs/>
    </w:rPr>
  </w:style>
  <w:style w:type="character" w:customStyle="1" w:styleId="Heading8Char">
    <w:name w:val="Heading 8 Char"/>
    <w:basedOn w:val="DefaultParagraphFont"/>
    <w:link w:val="Heading8"/>
    <w:uiPriority w:val="9"/>
    <w:semiHidden/>
    <w:locked/>
    <w:rsid w:val="00E85AC7"/>
    <w:rPr>
      <w:rFonts w:ascii="Arial" w:hAnsi="Arial" w:cs="Times New Roman"/>
      <w:sz w:val="20"/>
      <w:szCs w:val="20"/>
    </w:rPr>
  </w:style>
  <w:style w:type="character" w:customStyle="1" w:styleId="Heading9Char">
    <w:name w:val="Heading 9 Char"/>
    <w:basedOn w:val="DefaultParagraphFont"/>
    <w:link w:val="Heading9"/>
    <w:uiPriority w:val="9"/>
    <w:semiHidden/>
    <w:locked/>
    <w:rsid w:val="00E85AC7"/>
    <w:rPr>
      <w:rFonts w:ascii="Arial" w:hAnsi="Arial" w:cs="Times New Roman"/>
      <w:i/>
      <w:iCs/>
      <w:spacing w:val="5"/>
      <w:sz w:val="20"/>
      <w:szCs w:val="20"/>
    </w:rPr>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01DF"/>
    <w:rPr>
      <w:rFonts w:ascii="Tahoma" w:hAnsi="Tahoma" w:cs="Tahoma"/>
      <w:sz w:val="16"/>
      <w:szCs w:val="16"/>
    </w:rPr>
  </w:style>
  <w:style w:type="character" w:styleId="PlaceholderText">
    <w:name w:val="Placeholder Text"/>
    <w:basedOn w:val="DefaultParagraphFont"/>
    <w:uiPriority w:val="99"/>
    <w:semiHidden/>
    <w:rsid w:val="001149B1"/>
    <w:rPr>
      <w:rFonts w:cs="Times New Roman"/>
      <w:color w:val="808080"/>
    </w:rPr>
  </w:style>
  <w:style w:type="paragraph" w:customStyle="1" w:styleId="NewsletterHeading">
    <w:name w:val="Newsletter Heading"/>
    <w:basedOn w:val="Normal"/>
    <w:rsid w:val="001149B1"/>
    <w:rPr>
      <w:rFonts w:ascii="Arial" w:hAnsi="Arial"/>
      <w:b/>
      <w:color w:val="FFFFFF"/>
      <w:sz w:val="62"/>
    </w:rPr>
  </w:style>
  <w:style w:type="paragraph" w:customStyle="1" w:styleId="NewsletterSubhead">
    <w:name w:val="Newsletter Subhead"/>
    <w:basedOn w:val="Normal"/>
    <w:rsid w:val="001149B1"/>
    <w:rPr>
      <w:color w:val="FFFFFF"/>
      <w:sz w:val="26"/>
    </w:rPr>
  </w:style>
  <w:style w:type="paragraph" w:customStyle="1" w:styleId="NewsletterHeadline">
    <w:name w:val="Newsletter Headline"/>
    <w:basedOn w:val="Normal"/>
    <w:rsid w:val="00760E4B"/>
    <w:rPr>
      <w:rFonts w:ascii="Arial" w:hAnsi="Arial"/>
      <w:b/>
      <w:sz w:val="32"/>
    </w:rPr>
  </w:style>
  <w:style w:type="paragraph" w:customStyle="1" w:styleId="NewsletterBody">
    <w:name w:val="Newsletter Body"/>
    <w:basedOn w:val="Normal"/>
    <w:rsid w:val="00F7274D"/>
    <w:pPr>
      <w:jc w:val="both"/>
    </w:pPr>
    <w:rPr>
      <w:color w:val="000000"/>
    </w:rPr>
  </w:style>
  <w:style w:type="paragraph" w:customStyle="1" w:styleId="WhiteText">
    <w:name w:val="White Text"/>
    <w:basedOn w:val="Normal"/>
    <w:rsid w:val="00D014E1"/>
    <w:rPr>
      <w:color w:val="FFFFFF"/>
      <w:sz w:val="20"/>
    </w:rPr>
  </w:style>
  <w:style w:type="paragraph" w:customStyle="1" w:styleId="CompanyName">
    <w:name w:val="Company Name"/>
    <w:basedOn w:val="NewsletterHeading"/>
    <w:rsid w:val="003B57E6"/>
    <w:rPr>
      <w:sz w:val="52"/>
      <w:szCs w:val="52"/>
    </w:rPr>
  </w:style>
  <w:style w:type="paragraph" w:customStyle="1" w:styleId="NewsletterDate">
    <w:name w:val="Newsletter Date"/>
    <w:basedOn w:val="WhiteText"/>
    <w:rsid w:val="00FA5997"/>
    <w:pPr>
      <w:jc w:val="right"/>
    </w:pPr>
  </w:style>
  <w:style w:type="paragraph" w:customStyle="1" w:styleId="Smallprint">
    <w:name w:val="Small print"/>
    <w:basedOn w:val="NewsletterBody"/>
    <w:rsid w:val="006D49E7"/>
    <w:pPr>
      <w:jc w:val="right"/>
    </w:pPr>
    <w:rPr>
      <w:sz w:val="16"/>
      <w:szCs w:val="16"/>
    </w:rPr>
  </w:style>
  <w:style w:type="paragraph" w:styleId="Caption">
    <w:name w:val="caption"/>
    <w:basedOn w:val="Normal"/>
    <w:next w:val="Normal"/>
    <w:uiPriority w:val="35"/>
    <w:unhideWhenUsed/>
    <w:qFormat/>
    <w:rsid w:val="009F663D"/>
    <w:rPr>
      <w:b/>
      <w:bCs/>
      <w:color w:val="DDDDDD"/>
      <w:sz w:val="18"/>
      <w:szCs w:val="18"/>
    </w:rPr>
  </w:style>
  <w:style w:type="paragraph" w:styleId="Title">
    <w:name w:val="Title"/>
    <w:basedOn w:val="Normal"/>
    <w:next w:val="Normal"/>
    <w:link w:val="TitleChar"/>
    <w:uiPriority w:val="10"/>
    <w:qFormat/>
    <w:rsid w:val="00E85AC7"/>
    <w:pPr>
      <w:pBdr>
        <w:bottom w:val="single" w:sz="4" w:space="1" w:color="auto"/>
      </w:pBdr>
      <w:contextualSpacing/>
    </w:pPr>
    <w:rPr>
      <w:rFonts w:ascii="Arial" w:hAnsi="Arial"/>
      <w:spacing w:val="5"/>
      <w:sz w:val="52"/>
      <w:szCs w:val="52"/>
    </w:rPr>
  </w:style>
  <w:style w:type="character" w:customStyle="1" w:styleId="TitleChar">
    <w:name w:val="Title Char"/>
    <w:basedOn w:val="DefaultParagraphFont"/>
    <w:link w:val="Title"/>
    <w:uiPriority w:val="10"/>
    <w:locked/>
    <w:rsid w:val="00E85AC7"/>
    <w:rPr>
      <w:rFonts w:ascii="Arial" w:hAnsi="Arial" w:cs="Times New Roman"/>
      <w:spacing w:val="5"/>
      <w:sz w:val="52"/>
      <w:szCs w:val="52"/>
    </w:rPr>
  </w:style>
  <w:style w:type="paragraph" w:styleId="Subtitle">
    <w:name w:val="Subtitle"/>
    <w:basedOn w:val="Normal"/>
    <w:next w:val="Normal"/>
    <w:link w:val="SubtitleChar"/>
    <w:uiPriority w:val="11"/>
    <w:qFormat/>
    <w:rsid w:val="00E85AC7"/>
    <w:pPr>
      <w:spacing w:after="600"/>
    </w:pPr>
    <w:rPr>
      <w:rFonts w:ascii="Arial" w:hAnsi="Arial"/>
      <w:i/>
      <w:iCs/>
      <w:spacing w:val="13"/>
    </w:rPr>
  </w:style>
  <w:style w:type="character" w:customStyle="1" w:styleId="SubtitleChar">
    <w:name w:val="Subtitle Char"/>
    <w:basedOn w:val="DefaultParagraphFont"/>
    <w:link w:val="Subtitle"/>
    <w:uiPriority w:val="11"/>
    <w:locked/>
    <w:rsid w:val="00E85AC7"/>
    <w:rPr>
      <w:rFonts w:ascii="Arial" w:hAnsi="Arial" w:cs="Times New Roman"/>
      <w:i/>
      <w:iCs/>
      <w:spacing w:val="13"/>
      <w:sz w:val="24"/>
      <w:szCs w:val="24"/>
    </w:rPr>
  </w:style>
  <w:style w:type="character" w:styleId="Strong">
    <w:name w:val="Strong"/>
    <w:basedOn w:val="DefaultParagraphFont"/>
    <w:uiPriority w:val="22"/>
    <w:qFormat/>
    <w:rsid w:val="00E85AC7"/>
    <w:rPr>
      <w:rFonts w:cs="Times New Roman"/>
      <w:b/>
    </w:rPr>
  </w:style>
  <w:style w:type="character" w:styleId="Emphasis">
    <w:name w:val="Emphasis"/>
    <w:basedOn w:val="DefaultParagraphFont"/>
    <w:uiPriority w:val="20"/>
    <w:qFormat/>
    <w:rsid w:val="00E85AC7"/>
    <w:rPr>
      <w:rFonts w:cs="Times New Roman"/>
      <w:b/>
      <w:i/>
      <w:spacing w:val="10"/>
      <w:shd w:val="clear" w:color="auto" w:fill="auto"/>
    </w:rPr>
  </w:style>
  <w:style w:type="paragraph" w:styleId="NoSpacing">
    <w:name w:val="No Spacing"/>
    <w:basedOn w:val="Normal"/>
    <w:link w:val="NoSpacingChar"/>
    <w:uiPriority w:val="98"/>
    <w:qFormat/>
    <w:rsid w:val="00E85AC7"/>
  </w:style>
  <w:style w:type="character" w:customStyle="1" w:styleId="NoSpacingChar">
    <w:name w:val="No Spacing Char"/>
    <w:basedOn w:val="DefaultParagraphFont"/>
    <w:link w:val="NoSpacing"/>
    <w:uiPriority w:val="1"/>
    <w:locked/>
    <w:rsid w:val="009F663D"/>
    <w:rPr>
      <w:rFonts w:cs="Times New Roman"/>
    </w:rPr>
  </w:style>
  <w:style w:type="paragraph" w:styleId="ListParagraph">
    <w:name w:val="List Paragraph"/>
    <w:basedOn w:val="Normal"/>
    <w:uiPriority w:val="34"/>
    <w:qFormat/>
    <w:rsid w:val="00E85AC7"/>
    <w:pPr>
      <w:ind w:left="720"/>
      <w:contextualSpacing/>
    </w:pPr>
  </w:style>
  <w:style w:type="paragraph" w:styleId="Quote">
    <w:name w:val="Quote"/>
    <w:basedOn w:val="Normal"/>
    <w:next w:val="Normal"/>
    <w:link w:val="QuoteChar"/>
    <w:uiPriority w:val="29"/>
    <w:qFormat/>
    <w:rsid w:val="00E85AC7"/>
    <w:pPr>
      <w:spacing w:before="200"/>
      <w:ind w:left="360" w:right="360"/>
    </w:pPr>
    <w:rPr>
      <w:i/>
      <w:iCs/>
    </w:rPr>
  </w:style>
  <w:style w:type="character" w:customStyle="1" w:styleId="QuoteChar">
    <w:name w:val="Quote Char"/>
    <w:basedOn w:val="DefaultParagraphFont"/>
    <w:link w:val="Quote"/>
    <w:uiPriority w:val="29"/>
    <w:locked/>
    <w:rsid w:val="00E85AC7"/>
    <w:rPr>
      <w:rFonts w:cs="Times New Roman"/>
      <w:i/>
      <w:iCs/>
    </w:rPr>
  </w:style>
  <w:style w:type="paragraph" w:styleId="IntenseQuote">
    <w:name w:val="Intense Quote"/>
    <w:basedOn w:val="Normal"/>
    <w:next w:val="Normal"/>
    <w:link w:val="IntenseQuoteChar"/>
    <w:uiPriority w:val="30"/>
    <w:rsid w:val="00E85AC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locked/>
    <w:rsid w:val="00E85AC7"/>
    <w:rPr>
      <w:rFonts w:cs="Times New Roman"/>
      <w:b/>
      <w:bCs/>
      <w:i/>
      <w:iCs/>
    </w:rPr>
  </w:style>
  <w:style w:type="character" w:styleId="SubtleEmphasis">
    <w:name w:val="Subtle Emphasis"/>
    <w:basedOn w:val="DefaultParagraphFont"/>
    <w:uiPriority w:val="19"/>
    <w:qFormat/>
    <w:rsid w:val="00E85AC7"/>
    <w:rPr>
      <w:rFonts w:cs="Times New Roman"/>
      <w:i/>
    </w:rPr>
  </w:style>
  <w:style w:type="character" w:styleId="IntenseEmphasis">
    <w:name w:val="Intense Emphasis"/>
    <w:basedOn w:val="DefaultParagraphFont"/>
    <w:uiPriority w:val="21"/>
    <w:qFormat/>
    <w:rsid w:val="00E85AC7"/>
    <w:rPr>
      <w:rFonts w:cs="Times New Roman"/>
      <w:b/>
    </w:rPr>
  </w:style>
  <w:style w:type="character" w:styleId="SubtleReference">
    <w:name w:val="Subtle Reference"/>
    <w:basedOn w:val="DefaultParagraphFont"/>
    <w:uiPriority w:val="31"/>
    <w:qFormat/>
    <w:rsid w:val="00E85AC7"/>
    <w:rPr>
      <w:rFonts w:cs="Times New Roman"/>
      <w:smallCaps/>
    </w:rPr>
  </w:style>
  <w:style w:type="character" w:styleId="IntenseReference">
    <w:name w:val="Intense Reference"/>
    <w:basedOn w:val="DefaultParagraphFont"/>
    <w:uiPriority w:val="32"/>
    <w:qFormat/>
    <w:rsid w:val="00E85AC7"/>
    <w:rPr>
      <w:rFonts w:cs="Times New Roman"/>
      <w:smallCaps/>
      <w:spacing w:val="5"/>
      <w:u w:val="single"/>
    </w:rPr>
  </w:style>
  <w:style w:type="character" w:styleId="BookTitle">
    <w:name w:val="Book Title"/>
    <w:basedOn w:val="DefaultParagraphFont"/>
    <w:uiPriority w:val="33"/>
    <w:qFormat/>
    <w:rsid w:val="00E85AC7"/>
    <w:rPr>
      <w:rFonts w:cs="Times New Roman"/>
      <w:i/>
      <w:smallCaps/>
      <w:spacing w:val="5"/>
    </w:rPr>
  </w:style>
  <w:style w:type="paragraph" w:styleId="TOCHeading">
    <w:name w:val="TOC Heading"/>
    <w:basedOn w:val="Heading1"/>
    <w:next w:val="Normal"/>
    <w:uiPriority w:val="39"/>
    <w:semiHidden/>
    <w:unhideWhenUsed/>
    <w:qFormat/>
    <w:rsid w:val="00E85AC7"/>
    <w:pPr>
      <w:outlineLvl w:val="9"/>
    </w:pPr>
  </w:style>
  <w:style w:type="paragraph" w:styleId="Header">
    <w:name w:val="header"/>
    <w:basedOn w:val="Normal"/>
    <w:link w:val="HeaderChar"/>
    <w:uiPriority w:val="99"/>
    <w:unhideWhenUsed/>
    <w:rsid w:val="00DA667E"/>
    <w:pPr>
      <w:tabs>
        <w:tab w:val="center" w:pos="4680"/>
        <w:tab w:val="right" w:pos="9360"/>
      </w:tabs>
    </w:pPr>
  </w:style>
  <w:style w:type="character" w:customStyle="1" w:styleId="HeaderChar">
    <w:name w:val="Header Char"/>
    <w:basedOn w:val="DefaultParagraphFont"/>
    <w:link w:val="Header"/>
    <w:uiPriority w:val="99"/>
    <w:locked/>
    <w:rsid w:val="00DA667E"/>
    <w:rPr>
      <w:rFonts w:cs="Times New Roman"/>
    </w:rPr>
  </w:style>
  <w:style w:type="paragraph" w:styleId="Footer">
    <w:name w:val="footer"/>
    <w:basedOn w:val="Normal"/>
    <w:link w:val="FooterChar"/>
    <w:uiPriority w:val="99"/>
    <w:unhideWhenUsed/>
    <w:rsid w:val="005C2106"/>
    <w:pPr>
      <w:tabs>
        <w:tab w:val="center" w:pos="4680"/>
        <w:tab w:val="right" w:pos="9360"/>
      </w:tabs>
    </w:pPr>
  </w:style>
  <w:style w:type="character" w:customStyle="1" w:styleId="FooterChar">
    <w:name w:val="Footer Char"/>
    <w:basedOn w:val="DefaultParagraphFont"/>
    <w:link w:val="Footer"/>
    <w:uiPriority w:val="99"/>
    <w:locked/>
    <w:rsid w:val="005C2106"/>
    <w:rPr>
      <w:rFonts w:cs="Times New Roman"/>
    </w:rPr>
  </w:style>
  <w:style w:type="paragraph" w:styleId="Revision">
    <w:name w:val="Revision"/>
    <w:hidden/>
    <w:uiPriority w:val="99"/>
    <w:semiHidden/>
    <w:rsid w:val="00097360"/>
    <w:pPr>
      <w:spacing w:after="200" w:line="276" w:lineRule="auto"/>
    </w:pPr>
    <w:rPr>
      <w:sz w:val="22"/>
      <w:szCs w:val="22"/>
    </w:rPr>
  </w:style>
  <w:style w:type="character" w:styleId="Hyperlink">
    <w:name w:val="Hyperlink"/>
    <w:basedOn w:val="DefaultParagraphFont"/>
    <w:uiPriority w:val="99"/>
    <w:rsid w:val="006A218F"/>
    <w:rPr>
      <w:rFonts w:cs="Times New Roman"/>
      <w:color w:val="0000FF"/>
      <w:u w:val="single"/>
    </w:rPr>
  </w:style>
  <w:style w:type="paragraph" w:styleId="PlainText">
    <w:name w:val="Plain Text"/>
    <w:basedOn w:val="Normal"/>
    <w:link w:val="PlainTextChar"/>
    <w:uiPriority w:val="99"/>
    <w:unhideWhenUsed/>
    <w:rsid w:val="004F0CFC"/>
    <w:rPr>
      <w:rFonts w:ascii="Calibri" w:hAnsi="Calibri"/>
      <w:color w:val="002060"/>
      <w:szCs w:val="21"/>
    </w:rPr>
  </w:style>
  <w:style w:type="character" w:customStyle="1" w:styleId="PlainTextChar">
    <w:name w:val="Plain Text Char"/>
    <w:basedOn w:val="DefaultParagraphFont"/>
    <w:link w:val="PlainText"/>
    <w:uiPriority w:val="99"/>
    <w:locked/>
    <w:rsid w:val="004F0CFC"/>
    <w:rPr>
      <w:rFonts w:ascii="Calibri" w:hAnsi="Calibri" w:cs="Times New Roman"/>
      <w:color w:val="002060"/>
      <w:sz w:val="21"/>
      <w:szCs w:val="21"/>
    </w:rPr>
  </w:style>
  <w:style w:type="paragraph" w:customStyle="1" w:styleId="Style">
    <w:name w:val="Style"/>
    <w:basedOn w:val="Normal"/>
    <w:rsid w:val="00DF0A0A"/>
    <w:pPr>
      <w:autoSpaceDE w:val="0"/>
      <w:autoSpaceDN w:val="0"/>
    </w:pPr>
  </w:style>
  <w:style w:type="character" w:styleId="FollowedHyperlink">
    <w:name w:val="FollowedHyperlink"/>
    <w:basedOn w:val="DefaultParagraphFont"/>
    <w:uiPriority w:val="99"/>
    <w:semiHidden/>
    <w:unhideWhenUsed/>
    <w:rsid w:val="00183D68"/>
    <w:rPr>
      <w:rFonts w:cs="Times New Roman"/>
      <w:color w:val="919191"/>
      <w:u w:val="single"/>
    </w:rPr>
  </w:style>
  <w:style w:type="paragraph" w:customStyle="1" w:styleId="Default">
    <w:name w:val="Default"/>
    <w:rsid w:val="002517F2"/>
    <w:pPr>
      <w:autoSpaceDE w:val="0"/>
      <w:autoSpaceDN w:val="0"/>
      <w:adjustRightInd w:val="0"/>
      <w:spacing w:after="200" w:line="276" w:lineRule="auto"/>
    </w:pPr>
    <w:rPr>
      <w:rFonts w:ascii="Arial" w:hAnsi="Arial" w:cs="Arial"/>
      <w:color w:val="000000"/>
      <w:sz w:val="24"/>
      <w:szCs w:val="24"/>
    </w:rPr>
  </w:style>
  <w:style w:type="paragraph" w:styleId="DocumentMap">
    <w:name w:val="Document Map"/>
    <w:basedOn w:val="Normal"/>
    <w:link w:val="DocumentMapChar"/>
    <w:uiPriority w:val="99"/>
    <w:semiHidden/>
    <w:unhideWhenUsed/>
    <w:rsid w:val="00A62863"/>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A62863"/>
    <w:rPr>
      <w:rFonts w:ascii="Tahoma" w:hAnsi="Tahoma" w:cs="Tahoma"/>
      <w:sz w:val="16"/>
      <w:szCs w:val="16"/>
    </w:rPr>
  </w:style>
  <w:style w:type="character" w:customStyle="1" w:styleId="head1">
    <w:name w:val="head1"/>
    <w:basedOn w:val="DefaultParagraphFont"/>
    <w:rsid w:val="00CF1976"/>
    <w:rPr>
      <w:rFonts w:ascii="Arial" w:hAnsi="Arial" w:cs="Arial"/>
      <w:b/>
      <w:bCs/>
      <w:color w:val="333333"/>
    </w:rPr>
  </w:style>
  <w:style w:type="paragraph" w:customStyle="1" w:styleId="heading">
    <w:name w:val="heading"/>
    <w:basedOn w:val="Normal"/>
    <w:rsid w:val="00CD272B"/>
    <w:pPr>
      <w:spacing w:before="100" w:beforeAutospacing="1" w:after="100" w:afterAutospacing="1"/>
    </w:pPr>
  </w:style>
  <w:style w:type="paragraph" w:customStyle="1" w:styleId="bodytext">
    <w:name w:val="bodytext"/>
    <w:basedOn w:val="Normal"/>
    <w:rsid w:val="00CD272B"/>
    <w:pPr>
      <w:spacing w:before="100" w:beforeAutospacing="1" w:after="100" w:afterAutospacing="1"/>
    </w:pPr>
  </w:style>
  <w:style w:type="paragraph" w:styleId="NormalWeb">
    <w:name w:val="Normal (Web)"/>
    <w:basedOn w:val="Normal"/>
    <w:uiPriority w:val="99"/>
    <w:unhideWhenUsed/>
    <w:rsid w:val="00CD272B"/>
    <w:pPr>
      <w:spacing w:before="100" w:beforeAutospacing="1" w:after="100" w:afterAutospacing="1"/>
    </w:pPr>
  </w:style>
  <w:style w:type="character" w:customStyle="1" w:styleId="style1">
    <w:name w:val="style1"/>
    <w:basedOn w:val="DefaultParagraphFont"/>
    <w:rsid w:val="00CD272B"/>
    <w:rPr>
      <w:rFonts w:cs="Times New Roman"/>
    </w:rPr>
  </w:style>
  <w:style w:type="character" w:customStyle="1" w:styleId="branding">
    <w:name w:val="branding"/>
    <w:basedOn w:val="DefaultParagraphFont"/>
    <w:rsid w:val="002D3834"/>
    <w:rPr>
      <w:rFonts w:cs="Times New Roman"/>
    </w:rPr>
  </w:style>
  <w:style w:type="paragraph" w:customStyle="1" w:styleId="yiv8879917057msonormal">
    <w:name w:val="yiv8879917057msonormal"/>
    <w:basedOn w:val="Normal"/>
    <w:rsid w:val="002B015C"/>
    <w:pPr>
      <w:spacing w:before="100" w:beforeAutospacing="1" w:after="100" w:afterAutospacing="1"/>
    </w:pPr>
  </w:style>
  <w:style w:type="paragraph" w:styleId="HTMLPreformatted">
    <w:name w:val="HTML Preformatted"/>
    <w:basedOn w:val="Normal"/>
    <w:link w:val="HTMLPreformattedChar"/>
    <w:uiPriority w:val="99"/>
    <w:unhideWhenUsed/>
    <w:rsid w:val="00700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00125"/>
    <w:rPr>
      <w:rFonts w:ascii="Courier New" w:hAnsi="Courier New" w:cs="Courier New"/>
    </w:rPr>
  </w:style>
  <w:style w:type="paragraph" w:customStyle="1" w:styleId="tagline">
    <w:name w:val="tagline"/>
    <w:basedOn w:val="Normal"/>
    <w:rsid w:val="002044A3"/>
    <w:pPr>
      <w:spacing w:after="300" w:line="255" w:lineRule="atLeast"/>
    </w:pPr>
    <w:rPr>
      <w:rFonts w:ascii="Verdana" w:hAnsi="Verdana"/>
      <w:sz w:val="20"/>
      <w:szCs w:val="20"/>
    </w:rPr>
  </w:style>
  <w:style w:type="character" w:styleId="UnresolvedMention">
    <w:name w:val="Unresolved Mention"/>
    <w:basedOn w:val="DefaultParagraphFont"/>
    <w:uiPriority w:val="99"/>
    <w:semiHidden/>
    <w:unhideWhenUsed/>
    <w:rsid w:val="00EF70CA"/>
    <w:rPr>
      <w:color w:val="605E5C"/>
      <w:shd w:val="clear" w:color="auto" w:fill="E1DFDD"/>
    </w:rPr>
  </w:style>
  <w:style w:type="paragraph" w:customStyle="1" w:styleId="yiv4237853013msonormal">
    <w:name w:val="yiv4237853013msonormal"/>
    <w:basedOn w:val="Normal"/>
    <w:rsid w:val="00266379"/>
    <w:pPr>
      <w:spacing w:before="100" w:beforeAutospacing="1" w:after="100" w:afterAutospacing="1"/>
    </w:pPr>
  </w:style>
  <w:style w:type="character" w:customStyle="1" w:styleId="UnresolvedMention1">
    <w:name w:val="Unresolved Mention1"/>
    <w:basedOn w:val="DefaultParagraphFont"/>
    <w:uiPriority w:val="99"/>
    <w:semiHidden/>
    <w:unhideWhenUsed/>
    <w:rsid w:val="00D67ACB"/>
    <w:rPr>
      <w:color w:val="605E5C"/>
      <w:shd w:val="clear" w:color="auto" w:fill="E1DFDD"/>
    </w:rPr>
  </w:style>
  <w:style w:type="paragraph" w:customStyle="1" w:styleId="Days">
    <w:name w:val="Days"/>
    <w:basedOn w:val="Normal"/>
    <w:uiPriority w:val="3"/>
    <w:qFormat/>
    <w:rsid w:val="00E7289A"/>
    <w:pPr>
      <w:spacing w:before="40" w:after="40"/>
      <w:jc w:val="center"/>
    </w:pPr>
    <w:rPr>
      <w:rFonts w:asciiTheme="minorHAnsi" w:eastAsiaTheme="minorEastAsia" w:hAnsiTheme="minorHAnsi" w:cstheme="minorBidi"/>
      <w:b/>
      <w:color w:val="FFFFFF" w:themeColor="background1"/>
      <w:sz w:val="18"/>
    </w:rPr>
  </w:style>
  <w:style w:type="table" w:customStyle="1" w:styleId="TableCalendar">
    <w:name w:val="Table Calendar"/>
    <w:basedOn w:val="TableNormal"/>
    <w:rsid w:val="00E7289A"/>
    <w:pPr>
      <w:spacing w:before="40" w:after="40"/>
    </w:pPr>
    <w:rPr>
      <w:rFonts w:asciiTheme="minorHAnsi" w:eastAsiaTheme="minorEastAsia" w:hAnsiTheme="minorHAnsi" w:cstheme="minorBidi"/>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E7289A"/>
    <w:pPr>
      <w:spacing w:before="120" w:after="40"/>
      <w:jc w:val="right"/>
    </w:pPr>
    <w:rPr>
      <w:rFonts w:asciiTheme="minorHAnsi" w:eastAsiaTheme="minorEastAsia" w:hAnsiTheme="minorHAnsi" w:cstheme="minorBidi"/>
      <w:color w:val="595959" w:themeColor="text1" w:themeTint="A6"/>
      <w:sz w:val="18"/>
      <w:szCs w:val="18"/>
    </w:rPr>
  </w:style>
  <w:style w:type="paragraph" w:customStyle="1" w:styleId="Month">
    <w:name w:val="Month"/>
    <w:basedOn w:val="Normal"/>
    <w:uiPriority w:val="1"/>
    <w:qFormat/>
    <w:rsid w:val="00E7289A"/>
    <w:pPr>
      <w:spacing w:before="40" w:after="40"/>
      <w:jc w:val="right"/>
    </w:pPr>
    <w:rPr>
      <w:rFonts w:asciiTheme="majorHAnsi" w:eastAsiaTheme="majorEastAsia" w:hAnsiTheme="majorHAnsi" w:cstheme="minorBidi"/>
      <w:b/>
      <w:color w:val="323E4F" w:themeColor="text2" w:themeShade="BF"/>
      <w:sz w:val="96"/>
      <w:szCs w:val="120"/>
    </w:rPr>
  </w:style>
  <w:style w:type="paragraph" w:customStyle="1" w:styleId="Year">
    <w:name w:val="Year"/>
    <w:basedOn w:val="Normal"/>
    <w:uiPriority w:val="2"/>
    <w:qFormat/>
    <w:rsid w:val="00E7289A"/>
    <w:pPr>
      <w:spacing w:before="40" w:after="40"/>
      <w:jc w:val="right"/>
    </w:pPr>
    <w:rPr>
      <w:rFonts w:asciiTheme="majorHAnsi" w:eastAsiaTheme="majorEastAsia" w:hAnsiTheme="majorHAnsi" w:cstheme="minorBidi"/>
      <w:b/>
      <w:color w:val="7F7F7F" w:themeColor="text1" w:themeTint="80"/>
      <w:sz w:val="96"/>
      <w:szCs w:val="64"/>
    </w:rPr>
  </w:style>
  <w:style w:type="table" w:styleId="PlainTable4">
    <w:name w:val="Plain Table 4"/>
    <w:basedOn w:val="TableNormal"/>
    <w:uiPriority w:val="99"/>
    <w:rsid w:val="00E7289A"/>
    <w:pPr>
      <w:spacing w:before="40"/>
    </w:pPr>
    <w:rPr>
      <w:rFonts w:asciiTheme="minorHAnsi" w:eastAsiaTheme="minorEastAsia" w:hAnsiTheme="minorHAnsi" w:cstheme="minorBidi"/>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1">
    <w:name w:val="s1"/>
    <w:basedOn w:val="DefaultParagraphFont"/>
    <w:rsid w:val="00087618"/>
  </w:style>
  <w:style w:type="character" w:customStyle="1" w:styleId="s2">
    <w:name w:val="s2"/>
    <w:basedOn w:val="DefaultParagraphFont"/>
    <w:rsid w:val="00087618"/>
  </w:style>
  <w:style w:type="paragraph" w:customStyle="1" w:styleId="expandablecontent">
    <w:name w:val="expandablecontent"/>
    <w:basedOn w:val="Normal"/>
    <w:rsid w:val="00FA5285"/>
    <w:pPr>
      <w:spacing w:before="100" w:beforeAutospacing="1" w:after="100" w:afterAutospacing="1"/>
    </w:pPr>
  </w:style>
  <w:style w:type="paragraph" w:customStyle="1" w:styleId="lead">
    <w:name w:val="lead"/>
    <w:basedOn w:val="Normal"/>
    <w:rsid w:val="001B6FF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9366">
      <w:bodyDiv w:val="1"/>
      <w:marLeft w:val="0"/>
      <w:marRight w:val="0"/>
      <w:marTop w:val="0"/>
      <w:marBottom w:val="0"/>
      <w:divBdr>
        <w:top w:val="none" w:sz="0" w:space="0" w:color="auto"/>
        <w:left w:val="none" w:sz="0" w:space="0" w:color="auto"/>
        <w:bottom w:val="none" w:sz="0" w:space="0" w:color="auto"/>
        <w:right w:val="none" w:sz="0" w:space="0" w:color="auto"/>
      </w:divBdr>
    </w:div>
    <w:div w:id="65224299">
      <w:bodyDiv w:val="1"/>
      <w:marLeft w:val="0"/>
      <w:marRight w:val="0"/>
      <w:marTop w:val="0"/>
      <w:marBottom w:val="0"/>
      <w:divBdr>
        <w:top w:val="none" w:sz="0" w:space="0" w:color="auto"/>
        <w:left w:val="none" w:sz="0" w:space="0" w:color="auto"/>
        <w:bottom w:val="none" w:sz="0" w:space="0" w:color="auto"/>
        <w:right w:val="none" w:sz="0" w:space="0" w:color="auto"/>
      </w:divBdr>
    </w:div>
    <w:div w:id="150104510">
      <w:bodyDiv w:val="1"/>
      <w:marLeft w:val="0"/>
      <w:marRight w:val="0"/>
      <w:marTop w:val="0"/>
      <w:marBottom w:val="0"/>
      <w:divBdr>
        <w:top w:val="none" w:sz="0" w:space="0" w:color="auto"/>
        <w:left w:val="none" w:sz="0" w:space="0" w:color="auto"/>
        <w:bottom w:val="none" w:sz="0" w:space="0" w:color="auto"/>
        <w:right w:val="none" w:sz="0" w:space="0" w:color="auto"/>
      </w:divBdr>
    </w:div>
    <w:div w:id="153886573">
      <w:bodyDiv w:val="1"/>
      <w:marLeft w:val="0"/>
      <w:marRight w:val="0"/>
      <w:marTop w:val="0"/>
      <w:marBottom w:val="0"/>
      <w:divBdr>
        <w:top w:val="none" w:sz="0" w:space="0" w:color="auto"/>
        <w:left w:val="none" w:sz="0" w:space="0" w:color="auto"/>
        <w:bottom w:val="none" w:sz="0" w:space="0" w:color="auto"/>
        <w:right w:val="none" w:sz="0" w:space="0" w:color="auto"/>
      </w:divBdr>
    </w:div>
    <w:div w:id="164441186">
      <w:bodyDiv w:val="1"/>
      <w:marLeft w:val="0"/>
      <w:marRight w:val="0"/>
      <w:marTop w:val="0"/>
      <w:marBottom w:val="0"/>
      <w:divBdr>
        <w:top w:val="none" w:sz="0" w:space="0" w:color="auto"/>
        <w:left w:val="none" w:sz="0" w:space="0" w:color="auto"/>
        <w:bottom w:val="none" w:sz="0" w:space="0" w:color="auto"/>
        <w:right w:val="none" w:sz="0" w:space="0" w:color="auto"/>
      </w:divBdr>
    </w:div>
    <w:div w:id="222521231">
      <w:bodyDiv w:val="1"/>
      <w:marLeft w:val="0"/>
      <w:marRight w:val="0"/>
      <w:marTop w:val="0"/>
      <w:marBottom w:val="0"/>
      <w:divBdr>
        <w:top w:val="none" w:sz="0" w:space="0" w:color="auto"/>
        <w:left w:val="none" w:sz="0" w:space="0" w:color="auto"/>
        <w:bottom w:val="none" w:sz="0" w:space="0" w:color="auto"/>
        <w:right w:val="none" w:sz="0" w:space="0" w:color="auto"/>
      </w:divBdr>
    </w:div>
    <w:div w:id="234820990">
      <w:bodyDiv w:val="1"/>
      <w:marLeft w:val="0"/>
      <w:marRight w:val="0"/>
      <w:marTop w:val="0"/>
      <w:marBottom w:val="0"/>
      <w:divBdr>
        <w:top w:val="none" w:sz="0" w:space="0" w:color="auto"/>
        <w:left w:val="none" w:sz="0" w:space="0" w:color="auto"/>
        <w:bottom w:val="none" w:sz="0" w:space="0" w:color="auto"/>
        <w:right w:val="none" w:sz="0" w:space="0" w:color="auto"/>
      </w:divBdr>
    </w:div>
    <w:div w:id="249972977">
      <w:bodyDiv w:val="1"/>
      <w:marLeft w:val="0"/>
      <w:marRight w:val="0"/>
      <w:marTop w:val="0"/>
      <w:marBottom w:val="0"/>
      <w:divBdr>
        <w:top w:val="none" w:sz="0" w:space="0" w:color="auto"/>
        <w:left w:val="none" w:sz="0" w:space="0" w:color="auto"/>
        <w:bottom w:val="none" w:sz="0" w:space="0" w:color="auto"/>
        <w:right w:val="none" w:sz="0" w:space="0" w:color="auto"/>
      </w:divBdr>
    </w:div>
    <w:div w:id="317462813">
      <w:bodyDiv w:val="1"/>
      <w:marLeft w:val="0"/>
      <w:marRight w:val="0"/>
      <w:marTop w:val="0"/>
      <w:marBottom w:val="0"/>
      <w:divBdr>
        <w:top w:val="none" w:sz="0" w:space="0" w:color="auto"/>
        <w:left w:val="none" w:sz="0" w:space="0" w:color="auto"/>
        <w:bottom w:val="none" w:sz="0" w:space="0" w:color="auto"/>
        <w:right w:val="none" w:sz="0" w:space="0" w:color="auto"/>
      </w:divBdr>
    </w:div>
    <w:div w:id="428083083">
      <w:bodyDiv w:val="1"/>
      <w:marLeft w:val="0"/>
      <w:marRight w:val="0"/>
      <w:marTop w:val="0"/>
      <w:marBottom w:val="0"/>
      <w:divBdr>
        <w:top w:val="none" w:sz="0" w:space="0" w:color="auto"/>
        <w:left w:val="none" w:sz="0" w:space="0" w:color="auto"/>
        <w:bottom w:val="none" w:sz="0" w:space="0" w:color="auto"/>
        <w:right w:val="none" w:sz="0" w:space="0" w:color="auto"/>
      </w:divBdr>
      <w:divsChild>
        <w:div w:id="2115779422">
          <w:marLeft w:val="0"/>
          <w:marRight w:val="0"/>
          <w:marTop w:val="0"/>
          <w:marBottom w:val="0"/>
          <w:divBdr>
            <w:top w:val="none" w:sz="0" w:space="0" w:color="auto"/>
            <w:left w:val="none" w:sz="0" w:space="0" w:color="auto"/>
            <w:bottom w:val="none" w:sz="0" w:space="0" w:color="auto"/>
            <w:right w:val="none" w:sz="0" w:space="0" w:color="auto"/>
          </w:divBdr>
          <w:divsChild>
            <w:div w:id="541983100">
              <w:marLeft w:val="0"/>
              <w:marRight w:val="0"/>
              <w:marTop w:val="0"/>
              <w:marBottom w:val="0"/>
              <w:divBdr>
                <w:top w:val="none" w:sz="0" w:space="0" w:color="auto"/>
                <w:left w:val="none" w:sz="0" w:space="0" w:color="auto"/>
                <w:bottom w:val="none" w:sz="0" w:space="0" w:color="auto"/>
                <w:right w:val="none" w:sz="0" w:space="0" w:color="auto"/>
              </w:divBdr>
              <w:divsChild>
                <w:div w:id="1356923328">
                  <w:marLeft w:val="0"/>
                  <w:marRight w:val="0"/>
                  <w:marTop w:val="0"/>
                  <w:marBottom w:val="0"/>
                  <w:divBdr>
                    <w:top w:val="none" w:sz="0" w:space="0" w:color="auto"/>
                    <w:left w:val="none" w:sz="0" w:space="0" w:color="auto"/>
                    <w:bottom w:val="none" w:sz="0" w:space="0" w:color="auto"/>
                    <w:right w:val="none" w:sz="0" w:space="0" w:color="auto"/>
                  </w:divBdr>
                  <w:divsChild>
                    <w:div w:id="1008289198">
                      <w:marLeft w:val="0"/>
                      <w:marRight w:val="0"/>
                      <w:marTop w:val="0"/>
                      <w:marBottom w:val="0"/>
                      <w:divBdr>
                        <w:top w:val="none" w:sz="0" w:space="0" w:color="auto"/>
                        <w:left w:val="none" w:sz="0" w:space="0" w:color="auto"/>
                        <w:bottom w:val="none" w:sz="0" w:space="0" w:color="auto"/>
                        <w:right w:val="none" w:sz="0" w:space="0" w:color="auto"/>
                      </w:divBdr>
                      <w:divsChild>
                        <w:div w:id="956567114">
                          <w:marLeft w:val="0"/>
                          <w:marRight w:val="0"/>
                          <w:marTop w:val="0"/>
                          <w:marBottom w:val="0"/>
                          <w:divBdr>
                            <w:top w:val="none" w:sz="0" w:space="0" w:color="auto"/>
                            <w:left w:val="none" w:sz="0" w:space="0" w:color="auto"/>
                            <w:bottom w:val="none" w:sz="0" w:space="0" w:color="auto"/>
                            <w:right w:val="none" w:sz="0" w:space="0" w:color="auto"/>
                          </w:divBdr>
                          <w:divsChild>
                            <w:div w:id="66537448">
                              <w:marLeft w:val="0"/>
                              <w:marRight w:val="0"/>
                              <w:marTop w:val="0"/>
                              <w:marBottom w:val="0"/>
                              <w:divBdr>
                                <w:top w:val="none" w:sz="0" w:space="0" w:color="auto"/>
                                <w:left w:val="none" w:sz="0" w:space="0" w:color="auto"/>
                                <w:bottom w:val="none" w:sz="0" w:space="0" w:color="auto"/>
                                <w:right w:val="none" w:sz="0" w:space="0" w:color="auto"/>
                              </w:divBdr>
                              <w:divsChild>
                                <w:div w:id="48308950">
                                  <w:marLeft w:val="0"/>
                                  <w:marRight w:val="0"/>
                                  <w:marTop w:val="0"/>
                                  <w:marBottom w:val="0"/>
                                  <w:divBdr>
                                    <w:top w:val="none" w:sz="0" w:space="0" w:color="auto"/>
                                    <w:left w:val="none" w:sz="0" w:space="0" w:color="auto"/>
                                    <w:bottom w:val="none" w:sz="0" w:space="0" w:color="auto"/>
                                    <w:right w:val="none" w:sz="0" w:space="0" w:color="auto"/>
                                  </w:divBdr>
                                  <w:divsChild>
                                    <w:div w:id="146895336">
                                      <w:marLeft w:val="0"/>
                                      <w:marRight w:val="0"/>
                                      <w:marTop w:val="0"/>
                                      <w:marBottom w:val="0"/>
                                      <w:divBdr>
                                        <w:top w:val="none" w:sz="0" w:space="0" w:color="auto"/>
                                        <w:left w:val="none" w:sz="0" w:space="0" w:color="auto"/>
                                        <w:bottom w:val="none" w:sz="0" w:space="0" w:color="auto"/>
                                        <w:right w:val="none" w:sz="0" w:space="0" w:color="auto"/>
                                      </w:divBdr>
                                      <w:divsChild>
                                        <w:div w:id="478158483">
                                          <w:marLeft w:val="0"/>
                                          <w:marRight w:val="0"/>
                                          <w:marTop w:val="0"/>
                                          <w:marBottom w:val="0"/>
                                          <w:divBdr>
                                            <w:top w:val="none" w:sz="0" w:space="0" w:color="auto"/>
                                            <w:left w:val="none" w:sz="0" w:space="0" w:color="auto"/>
                                            <w:bottom w:val="none" w:sz="0" w:space="0" w:color="auto"/>
                                            <w:right w:val="none" w:sz="0" w:space="0" w:color="auto"/>
                                          </w:divBdr>
                                          <w:divsChild>
                                            <w:div w:id="49423527">
                                              <w:marLeft w:val="0"/>
                                              <w:marRight w:val="0"/>
                                              <w:marTop w:val="0"/>
                                              <w:marBottom w:val="0"/>
                                              <w:divBdr>
                                                <w:top w:val="none" w:sz="0" w:space="0" w:color="auto"/>
                                                <w:left w:val="none" w:sz="0" w:space="0" w:color="auto"/>
                                                <w:bottom w:val="none" w:sz="0" w:space="0" w:color="auto"/>
                                                <w:right w:val="none" w:sz="0" w:space="0" w:color="auto"/>
                                              </w:divBdr>
                                              <w:divsChild>
                                                <w:div w:id="28839930">
                                                  <w:marLeft w:val="0"/>
                                                  <w:marRight w:val="0"/>
                                                  <w:marTop w:val="0"/>
                                                  <w:marBottom w:val="0"/>
                                                  <w:divBdr>
                                                    <w:top w:val="none" w:sz="0" w:space="0" w:color="auto"/>
                                                    <w:left w:val="none" w:sz="0" w:space="0" w:color="auto"/>
                                                    <w:bottom w:val="none" w:sz="0" w:space="0" w:color="auto"/>
                                                    <w:right w:val="none" w:sz="0" w:space="0" w:color="auto"/>
                                                  </w:divBdr>
                                                  <w:divsChild>
                                                    <w:div w:id="2026788720">
                                                      <w:marLeft w:val="0"/>
                                                      <w:marRight w:val="0"/>
                                                      <w:marTop w:val="0"/>
                                                      <w:marBottom w:val="0"/>
                                                      <w:divBdr>
                                                        <w:top w:val="none" w:sz="0" w:space="0" w:color="auto"/>
                                                        <w:left w:val="none" w:sz="0" w:space="0" w:color="auto"/>
                                                        <w:bottom w:val="none" w:sz="0" w:space="0" w:color="auto"/>
                                                        <w:right w:val="none" w:sz="0" w:space="0" w:color="auto"/>
                                                      </w:divBdr>
                                                      <w:divsChild>
                                                        <w:div w:id="1022130087">
                                                          <w:marLeft w:val="0"/>
                                                          <w:marRight w:val="0"/>
                                                          <w:marTop w:val="300"/>
                                                          <w:marBottom w:val="0"/>
                                                          <w:divBdr>
                                                            <w:top w:val="none" w:sz="0" w:space="0" w:color="auto"/>
                                                            <w:left w:val="none" w:sz="0" w:space="0" w:color="auto"/>
                                                            <w:bottom w:val="none" w:sz="0" w:space="0" w:color="auto"/>
                                                            <w:right w:val="none" w:sz="0" w:space="0" w:color="auto"/>
                                                          </w:divBdr>
                                                          <w:divsChild>
                                                            <w:div w:id="1831677990">
                                                              <w:marLeft w:val="0"/>
                                                              <w:marRight w:val="0"/>
                                                              <w:marTop w:val="0"/>
                                                              <w:marBottom w:val="0"/>
                                                              <w:divBdr>
                                                                <w:top w:val="none" w:sz="0" w:space="0" w:color="auto"/>
                                                                <w:left w:val="none" w:sz="0" w:space="0" w:color="auto"/>
                                                                <w:bottom w:val="none" w:sz="0" w:space="0" w:color="auto"/>
                                                                <w:right w:val="none" w:sz="0" w:space="0" w:color="auto"/>
                                                              </w:divBdr>
                                                              <w:divsChild>
                                                                <w:div w:id="309359440">
                                                                  <w:marLeft w:val="0"/>
                                                                  <w:marRight w:val="0"/>
                                                                  <w:marTop w:val="0"/>
                                                                  <w:marBottom w:val="0"/>
                                                                  <w:divBdr>
                                                                    <w:top w:val="none" w:sz="0" w:space="0" w:color="auto"/>
                                                                    <w:left w:val="none" w:sz="0" w:space="0" w:color="auto"/>
                                                                    <w:bottom w:val="none" w:sz="0" w:space="0" w:color="auto"/>
                                                                    <w:right w:val="none" w:sz="0" w:space="0" w:color="auto"/>
                                                                  </w:divBdr>
                                                                  <w:divsChild>
                                                                    <w:div w:id="1564679541">
                                                                      <w:marLeft w:val="0"/>
                                                                      <w:marRight w:val="0"/>
                                                                      <w:marTop w:val="0"/>
                                                                      <w:marBottom w:val="0"/>
                                                                      <w:divBdr>
                                                                        <w:top w:val="none" w:sz="0" w:space="0" w:color="auto"/>
                                                                        <w:left w:val="none" w:sz="0" w:space="0" w:color="auto"/>
                                                                        <w:bottom w:val="none" w:sz="0" w:space="0" w:color="auto"/>
                                                                        <w:right w:val="none" w:sz="0" w:space="0" w:color="auto"/>
                                                                      </w:divBdr>
                                                                      <w:divsChild>
                                                                        <w:div w:id="9894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3575064">
      <w:bodyDiv w:val="1"/>
      <w:marLeft w:val="0"/>
      <w:marRight w:val="0"/>
      <w:marTop w:val="0"/>
      <w:marBottom w:val="0"/>
      <w:divBdr>
        <w:top w:val="none" w:sz="0" w:space="0" w:color="auto"/>
        <w:left w:val="none" w:sz="0" w:space="0" w:color="auto"/>
        <w:bottom w:val="none" w:sz="0" w:space="0" w:color="auto"/>
        <w:right w:val="none" w:sz="0" w:space="0" w:color="auto"/>
      </w:divBdr>
    </w:div>
    <w:div w:id="480195275">
      <w:bodyDiv w:val="1"/>
      <w:marLeft w:val="0"/>
      <w:marRight w:val="0"/>
      <w:marTop w:val="0"/>
      <w:marBottom w:val="0"/>
      <w:divBdr>
        <w:top w:val="none" w:sz="0" w:space="0" w:color="auto"/>
        <w:left w:val="none" w:sz="0" w:space="0" w:color="auto"/>
        <w:bottom w:val="none" w:sz="0" w:space="0" w:color="auto"/>
        <w:right w:val="none" w:sz="0" w:space="0" w:color="auto"/>
      </w:divBdr>
    </w:div>
    <w:div w:id="512913376">
      <w:bodyDiv w:val="1"/>
      <w:marLeft w:val="0"/>
      <w:marRight w:val="0"/>
      <w:marTop w:val="0"/>
      <w:marBottom w:val="0"/>
      <w:divBdr>
        <w:top w:val="none" w:sz="0" w:space="0" w:color="auto"/>
        <w:left w:val="none" w:sz="0" w:space="0" w:color="auto"/>
        <w:bottom w:val="none" w:sz="0" w:space="0" w:color="auto"/>
        <w:right w:val="none" w:sz="0" w:space="0" w:color="auto"/>
      </w:divBdr>
    </w:div>
    <w:div w:id="548764914">
      <w:bodyDiv w:val="1"/>
      <w:marLeft w:val="0"/>
      <w:marRight w:val="0"/>
      <w:marTop w:val="0"/>
      <w:marBottom w:val="0"/>
      <w:divBdr>
        <w:top w:val="none" w:sz="0" w:space="0" w:color="auto"/>
        <w:left w:val="none" w:sz="0" w:space="0" w:color="auto"/>
        <w:bottom w:val="none" w:sz="0" w:space="0" w:color="auto"/>
        <w:right w:val="none" w:sz="0" w:space="0" w:color="auto"/>
      </w:divBdr>
      <w:divsChild>
        <w:div w:id="96760587">
          <w:marLeft w:val="0"/>
          <w:marRight w:val="0"/>
          <w:marTop w:val="0"/>
          <w:marBottom w:val="0"/>
          <w:divBdr>
            <w:top w:val="none" w:sz="0" w:space="0" w:color="auto"/>
            <w:left w:val="none" w:sz="0" w:space="0" w:color="auto"/>
            <w:bottom w:val="none" w:sz="0" w:space="0" w:color="auto"/>
            <w:right w:val="none" w:sz="0" w:space="0" w:color="auto"/>
          </w:divBdr>
          <w:divsChild>
            <w:div w:id="1918634068">
              <w:marLeft w:val="0"/>
              <w:marRight w:val="0"/>
              <w:marTop w:val="0"/>
              <w:marBottom w:val="0"/>
              <w:divBdr>
                <w:top w:val="none" w:sz="0" w:space="0" w:color="auto"/>
                <w:left w:val="none" w:sz="0" w:space="0" w:color="auto"/>
                <w:bottom w:val="none" w:sz="0" w:space="0" w:color="auto"/>
                <w:right w:val="none" w:sz="0" w:space="0" w:color="auto"/>
              </w:divBdr>
              <w:divsChild>
                <w:div w:id="362094153">
                  <w:marLeft w:val="-300"/>
                  <w:marRight w:val="0"/>
                  <w:marTop w:val="0"/>
                  <w:marBottom w:val="0"/>
                  <w:divBdr>
                    <w:top w:val="none" w:sz="0" w:space="0" w:color="auto"/>
                    <w:left w:val="none" w:sz="0" w:space="0" w:color="auto"/>
                    <w:bottom w:val="none" w:sz="0" w:space="0" w:color="auto"/>
                    <w:right w:val="none" w:sz="0" w:space="0" w:color="auto"/>
                  </w:divBdr>
                  <w:divsChild>
                    <w:div w:id="8728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1485">
      <w:bodyDiv w:val="1"/>
      <w:marLeft w:val="0"/>
      <w:marRight w:val="0"/>
      <w:marTop w:val="0"/>
      <w:marBottom w:val="0"/>
      <w:divBdr>
        <w:top w:val="none" w:sz="0" w:space="0" w:color="auto"/>
        <w:left w:val="none" w:sz="0" w:space="0" w:color="auto"/>
        <w:bottom w:val="none" w:sz="0" w:space="0" w:color="auto"/>
        <w:right w:val="none" w:sz="0" w:space="0" w:color="auto"/>
      </w:divBdr>
    </w:div>
    <w:div w:id="710543809">
      <w:bodyDiv w:val="1"/>
      <w:marLeft w:val="0"/>
      <w:marRight w:val="0"/>
      <w:marTop w:val="0"/>
      <w:marBottom w:val="0"/>
      <w:divBdr>
        <w:top w:val="none" w:sz="0" w:space="0" w:color="auto"/>
        <w:left w:val="none" w:sz="0" w:space="0" w:color="auto"/>
        <w:bottom w:val="none" w:sz="0" w:space="0" w:color="auto"/>
        <w:right w:val="none" w:sz="0" w:space="0" w:color="auto"/>
      </w:divBdr>
    </w:div>
    <w:div w:id="769738798">
      <w:bodyDiv w:val="1"/>
      <w:marLeft w:val="0"/>
      <w:marRight w:val="0"/>
      <w:marTop w:val="0"/>
      <w:marBottom w:val="0"/>
      <w:divBdr>
        <w:top w:val="none" w:sz="0" w:space="0" w:color="auto"/>
        <w:left w:val="none" w:sz="0" w:space="0" w:color="auto"/>
        <w:bottom w:val="none" w:sz="0" w:space="0" w:color="auto"/>
        <w:right w:val="none" w:sz="0" w:space="0" w:color="auto"/>
      </w:divBdr>
    </w:div>
    <w:div w:id="924068682">
      <w:bodyDiv w:val="1"/>
      <w:marLeft w:val="0"/>
      <w:marRight w:val="0"/>
      <w:marTop w:val="0"/>
      <w:marBottom w:val="0"/>
      <w:divBdr>
        <w:top w:val="none" w:sz="0" w:space="0" w:color="auto"/>
        <w:left w:val="none" w:sz="0" w:space="0" w:color="auto"/>
        <w:bottom w:val="none" w:sz="0" w:space="0" w:color="auto"/>
        <w:right w:val="none" w:sz="0" w:space="0" w:color="auto"/>
      </w:divBdr>
    </w:div>
    <w:div w:id="1038551898">
      <w:bodyDiv w:val="1"/>
      <w:marLeft w:val="0"/>
      <w:marRight w:val="0"/>
      <w:marTop w:val="0"/>
      <w:marBottom w:val="0"/>
      <w:divBdr>
        <w:top w:val="none" w:sz="0" w:space="0" w:color="auto"/>
        <w:left w:val="none" w:sz="0" w:space="0" w:color="auto"/>
        <w:bottom w:val="none" w:sz="0" w:space="0" w:color="auto"/>
        <w:right w:val="none" w:sz="0" w:space="0" w:color="auto"/>
      </w:divBdr>
    </w:div>
    <w:div w:id="1094128318">
      <w:bodyDiv w:val="1"/>
      <w:marLeft w:val="0"/>
      <w:marRight w:val="0"/>
      <w:marTop w:val="0"/>
      <w:marBottom w:val="0"/>
      <w:divBdr>
        <w:top w:val="none" w:sz="0" w:space="0" w:color="auto"/>
        <w:left w:val="none" w:sz="0" w:space="0" w:color="auto"/>
        <w:bottom w:val="none" w:sz="0" w:space="0" w:color="auto"/>
        <w:right w:val="none" w:sz="0" w:space="0" w:color="auto"/>
      </w:divBdr>
    </w:div>
    <w:div w:id="1114178984">
      <w:bodyDiv w:val="1"/>
      <w:marLeft w:val="0"/>
      <w:marRight w:val="0"/>
      <w:marTop w:val="0"/>
      <w:marBottom w:val="0"/>
      <w:divBdr>
        <w:top w:val="none" w:sz="0" w:space="0" w:color="auto"/>
        <w:left w:val="none" w:sz="0" w:space="0" w:color="auto"/>
        <w:bottom w:val="none" w:sz="0" w:space="0" w:color="auto"/>
        <w:right w:val="none" w:sz="0" w:space="0" w:color="auto"/>
      </w:divBdr>
    </w:div>
    <w:div w:id="1129863950">
      <w:bodyDiv w:val="1"/>
      <w:marLeft w:val="0"/>
      <w:marRight w:val="0"/>
      <w:marTop w:val="0"/>
      <w:marBottom w:val="0"/>
      <w:divBdr>
        <w:top w:val="none" w:sz="0" w:space="0" w:color="auto"/>
        <w:left w:val="none" w:sz="0" w:space="0" w:color="auto"/>
        <w:bottom w:val="none" w:sz="0" w:space="0" w:color="auto"/>
        <w:right w:val="none" w:sz="0" w:space="0" w:color="auto"/>
      </w:divBdr>
      <w:divsChild>
        <w:div w:id="623578064">
          <w:marLeft w:val="0"/>
          <w:marRight w:val="0"/>
          <w:marTop w:val="0"/>
          <w:marBottom w:val="0"/>
          <w:divBdr>
            <w:top w:val="none" w:sz="0" w:space="0" w:color="auto"/>
            <w:left w:val="none" w:sz="0" w:space="0" w:color="auto"/>
            <w:bottom w:val="none" w:sz="0" w:space="0" w:color="auto"/>
            <w:right w:val="none" w:sz="0" w:space="0" w:color="auto"/>
          </w:divBdr>
          <w:divsChild>
            <w:div w:id="1572618759">
              <w:marLeft w:val="0"/>
              <w:marRight w:val="0"/>
              <w:marTop w:val="0"/>
              <w:marBottom w:val="0"/>
              <w:divBdr>
                <w:top w:val="none" w:sz="0" w:space="0" w:color="auto"/>
                <w:left w:val="none" w:sz="0" w:space="0" w:color="auto"/>
                <w:bottom w:val="none" w:sz="0" w:space="0" w:color="auto"/>
                <w:right w:val="none" w:sz="0" w:space="0" w:color="auto"/>
              </w:divBdr>
              <w:divsChild>
                <w:div w:id="1870795603">
                  <w:marLeft w:val="0"/>
                  <w:marRight w:val="0"/>
                  <w:marTop w:val="0"/>
                  <w:marBottom w:val="0"/>
                  <w:divBdr>
                    <w:top w:val="none" w:sz="0" w:space="0" w:color="auto"/>
                    <w:left w:val="none" w:sz="0" w:space="0" w:color="auto"/>
                    <w:bottom w:val="none" w:sz="0" w:space="0" w:color="auto"/>
                    <w:right w:val="none" w:sz="0" w:space="0" w:color="auto"/>
                  </w:divBdr>
                  <w:divsChild>
                    <w:div w:id="77771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00807">
      <w:bodyDiv w:val="1"/>
      <w:marLeft w:val="0"/>
      <w:marRight w:val="0"/>
      <w:marTop w:val="0"/>
      <w:marBottom w:val="0"/>
      <w:divBdr>
        <w:top w:val="none" w:sz="0" w:space="0" w:color="auto"/>
        <w:left w:val="none" w:sz="0" w:space="0" w:color="auto"/>
        <w:bottom w:val="none" w:sz="0" w:space="0" w:color="auto"/>
        <w:right w:val="none" w:sz="0" w:space="0" w:color="auto"/>
      </w:divBdr>
      <w:divsChild>
        <w:div w:id="2083062112">
          <w:marLeft w:val="0"/>
          <w:marRight w:val="0"/>
          <w:marTop w:val="0"/>
          <w:marBottom w:val="0"/>
          <w:divBdr>
            <w:top w:val="none" w:sz="0" w:space="0" w:color="auto"/>
            <w:left w:val="none" w:sz="0" w:space="0" w:color="auto"/>
            <w:bottom w:val="none" w:sz="0" w:space="0" w:color="auto"/>
            <w:right w:val="none" w:sz="0" w:space="0" w:color="auto"/>
          </w:divBdr>
          <w:divsChild>
            <w:div w:id="1538854402">
              <w:marLeft w:val="0"/>
              <w:marRight w:val="0"/>
              <w:marTop w:val="0"/>
              <w:marBottom w:val="0"/>
              <w:divBdr>
                <w:top w:val="none" w:sz="0" w:space="0" w:color="auto"/>
                <w:left w:val="none" w:sz="0" w:space="0" w:color="auto"/>
                <w:bottom w:val="none" w:sz="0" w:space="0" w:color="auto"/>
                <w:right w:val="none" w:sz="0" w:space="0" w:color="auto"/>
              </w:divBdr>
              <w:divsChild>
                <w:div w:id="1344547155">
                  <w:marLeft w:val="0"/>
                  <w:marRight w:val="0"/>
                  <w:marTop w:val="0"/>
                  <w:marBottom w:val="0"/>
                  <w:divBdr>
                    <w:top w:val="none" w:sz="0" w:space="0" w:color="auto"/>
                    <w:left w:val="none" w:sz="0" w:space="0" w:color="auto"/>
                    <w:bottom w:val="none" w:sz="0" w:space="0" w:color="auto"/>
                    <w:right w:val="none" w:sz="0" w:space="0" w:color="auto"/>
                  </w:divBdr>
                  <w:divsChild>
                    <w:div w:id="1836023662">
                      <w:marLeft w:val="0"/>
                      <w:marRight w:val="0"/>
                      <w:marTop w:val="0"/>
                      <w:marBottom w:val="0"/>
                      <w:divBdr>
                        <w:top w:val="none" w:sz="0" w:space="0" w:color="auto"/>
                        <w:left w:val="none" w:sz="0" w:space="0" w:color="auto"/>
                        <w:bottom w:val="none" w:sz="0" w:space="0" w:color="auto"/>
                        <w:right w:val="none" w:sz="0" w:space="0" w:color="auto"/>
                      </w:divBdr>
                      <w:divsChild>
                        <w:div w:id="141822773">
                          <w:marLeft w:val="0"/>
                          <w:marRight w:val="0"/>
                          <w:marTop w:val="0"/>
                          <w:marBottom w:val="0"/>
                          <w:divBdr>
                            <w:top w:val="none" w:sz="0" w:space="0" w:color="auto"/>
                            <w:left w:val="none" w:sz="0" w:space="0" w:color="auto"/>
                            <w:bottom w:val="none" w:sz="0" w:space="0" w:color="auto"/>
                            <w:right w:val="none" w:sz="0" w:space="0" w:color="auto"/>
                          </w:divBdr>
                          <w:divsChild>
                            <w:div w:id="543249761">
                              <w:marLeft w:val="0"/>
                              <w:marRight w:val="0"/>
                              <w:marTop w:val="0"/>
                              <w:marBottom w:val="0"/>
                              <w:divBdr>
                                <w:top w:val="none" w:sz="0" w:space="0" w:color="auto"/>
                                <w:left w:val="none" w:sz="0" w:space="0" w:color="auto"/>
                                <w:bottom w:val="none" w:sz="0" w:space="0" w:color="auto"/>
                                <w:right w:val="none" w:sz="0" w:space="0" w:color="auto"/>
                              </w:divBdr>
                              <w:divsChild>
                                <w:div w:id="1823964530">
                                  <w:marLeft w:val="0"/>
                                  <w:marRight w:val="0"/>
                                  <w:marTop w:val="0"/>
                                  <w:marBottom w:val="0"/>
                                  <w:divBdr>
                                    <w:top w:val="none" w:sz="0" w:space="0" w:color="auto"/>
                                    <w:left w:val="none" w:sz="0" w:space="0" w:color="auto"/>
                                    <w:bottom w:val="none" w:sz="0" w:space="0" w:color="auto"/>
                                    <w:right w:val="none" w:sz="0" w:space="0" w:color="auto"/>
                                  </w:divBdr>
                                  <w:divsChild>
                                    <w:div w:id="1699548260">
                                      <w:marLeft w:val="0"/>
                                      <w:marRight w:val="0"/>
                                      <w:marTop w:val="0"/>
                                      <w:marBottom w:val="0"/>
                                      <w:divBdr>
                                        <w:top w:val="none" w:sz="0" w:space="0" w:color="auto"/>
                                        <w:left w:val="none" w:sz="0" w:space="0" w:color="auto"/>
                                        <w:bottom w:val="none" w:sz="0" w:space="0" w:color="auto"/>
                                        <w:right w:val="none" w:sz="0" w:space="0" w:color="auto"/>
                                      </w:divBdr>
                                      <w:divsChild>
                                        <w:div w:id="1244101950">
                                          <w:marLeft w:val="0"/>
                                          <w:marRight w:val="0"/>
                                          <w:marTop w:val="0"/>
                                          <w:marBottom w:val="0"/>
                                          <w:divBdr>
                                            <w:top w:val="none" w:sz="0" w:space="0" w:color="auto"/>
                                            <w:left w:val="none" w:sz="0" w:space="0" w:color="auto"/>
                                            <w:bottom w:val="none" w:sz="0" w:space="0" w:color="auto"/>
                                            <w:right w:val="none" w:sz="0" w:space="0" w:color="auto"/>
                                          </w:divBdr>
                                          <w:divsChild>
                                            <w:div w:id="263802604">
                                              <w:marLeft w:val="0"/>
                                              <w:marRight w:val="0"/>
                                              <w:marTop w:val="0"/>
                                              <w:marBottom w:val="0"/>
                                              <w:divBdr>
                                                <w:top w:val="none" w:sz="0" w:space="0" w:color="auto"/>
                                                <w:left w:val="none" w:sz="0" w:space="0" w:color="auto"/>
                                                <w:bottom w:val="none" w:sz="0" w:space="0" w:color="auto"/>
                                                <w:right w:val="none" w:sz="0" w:space="0" w:color="auto"/>
                                              </w:divBdr>
                                              <w:divsChild>
                                                <w:div w:id="2019310346">
                                                  <w:marLeft w:val="0"/>
                                                  <w:marRight w:val="0"/>
                                                  <w:marTop w:val="0"/>
                                                  <w:marBottom w:val="0"/>
                                                  <w:divBdr>
                                                    <w:top w:val="none" w:sz="0" w:space="0" w:color="auto"/>
                                                    <w:left w:val="none" w:sz="0" w:space="0" w:color="auto"/>
                                                    <w:bottom w:val="none" w:sz="0" w:space="0" w:color="auto"/>
                                                    <w:right w:val="none" w:sz="0" w:space="0" w:color="auto"/>
                                                  </w:divBdr>
                                                  <w:divsChild>
                                                    <w:div w:id="606276455">
                                                      <w:marLeft w:val="0"/>
                                                      <w:marRight w:val="0"/>
                                                      <w:marTop w:val="0"/>
                                                      <w:marBottom w:val="0"/>
                                                      <w:divBdr>
                                                        <w:top w:val="none" w:sz="0" w:space="0" w:color="auto"/>
                                                        <w:left w:val="none" w:sz="0" w:space="0" w:color="auto"/>
                                                        <w:bottom w:val="none" w:sz="0" w:space="0" w:color="auto"/>
                                                        <w:right w:val="none" w:sz="0" w:space="0" w:color="auto"/>
                                                      </w:divBdr>
                                                      <w:divsChild>
                                                        <w:div w:id="1393384245">
                                                          <w:marLeft w:val="0"/>
                                                          <w:marRight w:val="0"/>
                                                          <w:marTop w:val="300"/>
                                                          <w:marBottom w:val="0"/>
                                                          <w:divBdr>
                                                            <w:top w:val="none" w:sz="0" w:space="0" w:color="auto"/>
                                                            <w:left w:val="none" w:sz="0" w:space="0" w:color="auto"/>
                                                            <w:bottom w:val="none" w:sz="0" w:space="0" w:color="auto"/>
                                                            <w:right w:val="none" w:sz="0" w:space="0" w:color="auto"/>
                                                          </w:divBdr>
                                                          <w:divsChild>
                                                            <w:div w:id="1734038990">
                                                              <w:marLeft w:val="0"/>
                                                              <w:marRight w:val="0"/>
                                                              <w:marTop w:val="0"/>
                                                              <w:marBottom w:val="0"/>
                                                              <w:divBdr>
                                                                <w:top w:val="none" w:sz="0" w:space="0" w:color="auto"/>
                                                                <w:left w:val="none" w:sz="0" w:space="0" w:color="auto"/>
                                                                <w:bottom w:val="none" w:sz="0" w:space="0" w:color="auto"/>
                                                                <w:right w:val="none" w:sz="0" w:space="0" w:color="auto"/>
                                                              </w:divBdr>
                                                              <w:divsChild>
                                                                <w:div w:id="103113054">
                                                                  <w:marLeft w:val="0"/>
                                                                  <w:marRight w:val="0"/>
                                                                  <w:marTop w:val="0"/>
                                                                  <w:marBottom w:val="0"/>
                                                                  <w:divBdr>
                                                                    <w:top w:val="none" w:sz="0" w:space="0" w:color="auto"/>
                                                                    <w:left w:val="none" w:sz="0" w:space="0" w:color="auto"/>
                                                                    <w:bottom w:val="none" w:sz="0" w:space="0" w:color="auto"/>
                                                                    <w:right w:val="none" w:sz="0" w:space="0" w:color="auto"/>
                                                                  </w:divBdr>
                                                                  <w:divsChild>
                                                                    <w:div w:id="1803109211">
                                                                      <w:marLeft w:val="0"/>
                                                                      <w:marRight w:val="0"/>
                                                                      <w:marTop w:val="0"/>
                                                                      <w:marBottom w:val="0"/>
                                                                      <w:divBdr>
                                                                        <w:top w:val="none" w:sz="0" w:space="0" w:color="auto"/>
                                                                        <w:left w:val="none" w:sz="0" w:space="0" w:color="auto"/>
                                                                        <w:bottom w:val="none" w:sz="0" w:space="0" w:color="auto"/>
                                                                        <w:right w:val="none" w:sz="0" w:space="0" w:color="auto"/>
                                                                      </w:divBdr>
                                                                      <w:divsChild>
                                                                        <w:div w:id="931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627284">
      <w:bodyDiv w:val="1"/>
      <w:marLeft w:val="0"/>
      <w:marRight w:val="0"/>
      <w:marTop w:val="0"/>
      <w:marBottom w:val="0"/>
      <w:divBdr>
        <w:top w:val="none" w:sz="0" w:space="0" w:color="auto"/>
        <w:left w:val="none" w:sz="0" w:space="0" w:color="auto"/>
        <w:bottom w:val="none" w:sz="0" w:space="0" w:color="auto"/>
        <w:right w:val="none" w:sz="0" w:space="0" w:color="auto"/>
      </w:divBdr>
      <w:divsChild>
        <w:div w:id="1096054837">
          <w:marLeft w:val="0"/>
          <w:marRight w:val="0"/>
          <w:marTop w:val="0"/>
          <w:marBottom w:val="0"/>
          <w:divBdr>
            <w:top w:val="none" w:sz="0" w:space="0" w:color="auto"/>
            <w:left w:val="none" w:sz="0" w:space="0" w:color="auto"/>
            <w:bottom w:val="none" w:sz="0" w:space="0" w:color="auto"/>
            <w:right w:val="none" w:sz="0" w:space="0" w:color="auto"/>
          </w:divBdr>
          <w:divsChild>
            <w:div w:id="1421637739">
              <w:marLeft w:val="0"/>
              <w:marRight w:val="0"/>
              <w:marTop w:val="0"/>
              <w:marBottom w:val="0"/>
              <w:divBdr>
                <w:top w:val="none" w:sz="0" w:space="0" w:color="auto"/>
                <w:left w:val="none" w:sz="0" w:space="0" w:color="auto"/>
                <w:bottom w:val="none" w:sz="0" w:space="0" w:color="auto"/>
                <w:right w:val="none" w:sz="0" w:space="0" w:color="auto"/>
              </w:divBdr>
              <w:divsChild>
                <w:div w:id="209809742">
                  <w:marLeft w:val="0"/>
                  <w:marRight w:val="0"/>
                  <w:marTop w:val="0"/>
                  <w:marBottom w:val="0"/>
                  <w:divBdr>
                    <w:top w:val="none" w:sz="0" w:space="0" w:color="auto"/>
                    <w:left w:val="none" w:sz="0" w:space="0" w:color="auto"/>
                    <w:bottom w:val="none" w:sz="0" w:space="0" w:color="auto"/>
                    <w:right w:val="none" w:sz="0" w:space="0" w:color="auto"/>
                  </w:divBdr>
                  <w:divsChild>
                    <w:div w:id="1900556875">
                      <w:marLeft w:val="0"/>
                      <w:marRight w:val="0"/>
                      <w:marTop w:val="0"/>
                      <w:marBottom w:val="0"/>
                      <w:divBdr>
                        <w:top w:val="none" w:sz="0" w:space="0" w:color="auto"/>
                        <w:left w:val="none" w:sz="0" w:space="0" w:color="auto"/>
                        <w:bottom w:val="none" w:sz="0" w:space="0" w:color="auto"/>
                        <w:right w:val="none" w:sz="0" w:space="0" w:color="auto"/>
                      </w:divBdr>
                      <w:divsChild>
                        <w:div w:id="1282223123">
                          <w:marLeft w:val="0"/>
                          <w:marRight w:val="0"/>
                          <w:marTop w:val="0"/>
                          <w:marBottom w:val="0"/>
                          <w:divBdr>
                            <w:top w:val="none" w:sz="0" w:space="0" w:color="auto"/>
                            <w:left w:val="none" w:sz="0" w:space="0" w:color="auto"/>
                            <w:bottom w:val="none" w:sz="0" w:space="0" w:color="auto"/>
                            <w:right w:val="none" w:sz="0" w:space="0" w:color="auto"/>
                          </w:divBdr>
                          <w:divsChild>
                            <w:div w:id="13573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924325">
      <w:bodyDiv w:val="1"/>
      <w:marLeft w:val="0"/>
      <w:marRight w:val="0"/>
      <w:marTop w:val="0"/>
      <w:marBottom w:val="0"/>
      <w:divBdr>
        <w:top w:val="none" w:sz="0" w:space="0" w:color="auto"/>
        <w:left w:val="none" w:sz="0" w:space="0" w:color="auto"/>
        <w:bottom w:val="none" w:sz="0" w:space="0" w:color="auto"/>
        <w:right w:val="none" w:sz="0" w:space="0" w:color="auto"/>
      </w:divBdr>
      <w:divsChild>
        <w:div w:id="1490249984">
          <w:marLeft w:val="300"/>
          <w:marRight w:val="0"/>
          <w:marTop w:val="0"/>
          <w:marBottom w:val="0"/>
          <w:divBdr>
            <w:top w:val="none" w:sz="0" w:space="0" w:color="auto"/>
            <w:left w:val="none" w:sz="0" w:space="0" w:color="auto"/>
            <w:bottom w:val="none" w:sz="0" w:space="0" w:color="auto"/>
            <w:right w:val="none" w:sz="0" w:space="0" w:color="auto"/>
          </w:divBdr>
          <w:divsChild>
            <w:div w:id="48628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4370">
      <w:bodyDiv w:val="1"/>
      <w:marLeft w:val="0"/>
      <w:marRight w:val="0"/>
      <w:marTop w:val="0"/>
      <w:marBottom w:val="0"/>
      <w:divBdr>
        <w:top w:val="none" w:sz="0" w:space="0" w:color="auto"/>
        <w:left w:val="none" w:sz="0" w:space="0" w:color="auto"/>
        <w:bottom w:val="none" w:sz="0" w:space="0" w:color="auto"/>
        <w:right w:val="none" w:sz="0" w:space="0" w:color="auto"/>
      </w:divBdr>
    </w:div>
    <w:div w:id="1316688545">
      <w:bodyDiv w:val="1"/>
      <w:marLeft w:val="0"/>
      <w:marRight w:val="0"/>
      <w:marTop w:val="0"/>
      <w:marBottom w:val="0"/>
      <w:divBdr>
        <w:top w:val="none" w:sz="0" w:space="0" w:color="auto"/>
        <w:left w:val="none" w:sz="0" w:space="0" w:color="auto"/>
        <w:bottom w:val="none" w:sz="0" w:space="0" w:color="auto"/>
        <w:right w:val="none" w:sz="0" w:space="0" w:color="auto"/>
      </w:divBdr>
    </w:div>
    <w:div w:id="1396080222">
      <w:bodyDiv w:val="1"/>
      <w:marLeft w:val="0"/>
      <w:marRight w:val="0"/>
      <w:marTop w:val="0"/>
      <w:marBottom w:val="0"/>
      <w:divBdr>
        <w:top w:val="none" w:sz="0" w:space="0" w:color="auto"/>
        <w:left w:val="none" w:sz="0" w:space="0" w:color="auto"/>
        <w:bottom w:val="none" w:sz="0" w:space="0" w:color="auto"/>
        <w:right w:val="none" w:sz="0" w:space="0" w:color="auto"/>
      </w:divBdr>
    </w:div>
    <w:div w:id="1438479557">
      <w:bodyDiv w:val="1"/>
      <w:marLeft w:val="0"/>
      <w:marRight w:val="0"/>
      <w:marTop w:val="0"/>
      <w:marBottom w:val="0"/>
      <w:divBdr>
        <w:top w:val="none" w:sz="0" w:space="0" w:color="auto"/>
        <w:left w:val="none" w:sz="0" w:space="0" w:color="auto"/>
        <w:bottom w:val="none" w:sz="0" w:space="0" w:color="auto"/>
        <w:right w:val="none" w:sz="0" w:space="0" w:color="auto"/>
      </w:divBdr>
    </w:div>
    <w:div w:id="1482844898">
      <w:bodyDiv w:val="1"/>
      <w:marLeft w:val="0"/>
      <w:marRight w:val="0"/>
      <w:marTop w:val="0"/>
      <w:marBottom w:val="0"/>
      <w:divBdr>
        <w:top w:val="none" w:sz="0" w:space="0" w:color="auto"/>
        <w:left w:val="none" w:sz="0" w:space="0" w:color="auto"/>
        <w:bottom w:val="none" w:sz="0" w:space="0" w:color="auto"/>
        <w:right w:val="none" w:sz="0" w:space="0" w:color="auto"/>
      </w:divBdr>
    </w:div>
    <w:div w:id="1490172952">
      <w:bodyDiv w:val="1"/>
      <w:marLeft w:val="0"/>
      <w:marRight w:val="0"/>
      <w:marTop w:val="0"/>
      <w:marBottom w:val="0"/>
      <w:divBdr>
        <w:top w:val="none" w:sz="0" w:space="0" w:color="auto"/>
        <w:left w:val="none" w:sz="0" w:space="0" w:color="auto"/>
        <w:bottom w:val="none" w:sz="0" w:space="0" w:color="auto"/>
        <w:right w:val="none" w:sz="0" w:space="0" w:color="auto"/>
      </w:divBdr>
    </w:div>
    <w:div w:id="1627538536">
      <w:bodyDiv w:val="1"/>
      <w:marLeft w:val="0"/>
      <w:marRight w:val="0"/>
      <w:marTop w:val="0"/>
      <w:marBottom w:val="0"/>
      <w:divBdr>
        <w:top w:val="none" w:sz="0" w:space="0" w:color="auto"/>
        <w:left w:val="none" w:sz="0" w:space="0" w:color="auto"/>
        <w:bottom w:val="none" w:sz="0" w:space="0" w:color="auto"/>
        <w:right w:val="none" w:sz="0" w:space="0" w:color="auto"/>
      </w:divBdr>
    </w:div>
    <w:div w:id="1683776966">
      <w:bodyDiv w:val="1"/>
      <w:marLeft w:val="0"/>
      <w:marRight w:val="0"/>
      <w:marTop w:val="0"/>
      <w:marBottom w:val="0"/>
      <w:divBdr>
        <w:top w:val="none" w:sz="0" w:space="0" w:color="auto"/>
        <w:left w:val="none" w:sz="0" w:space="0" w:color="auto"/>
        <w:bottom w:val="none" w:sz="0" w:space="0" w:color="auto"/>
        <w:right w:val="none" w:sz="0" w:space="0" w:color="auto"/>
      </w:divBdr>
    </w:div>
    <w:div w:id="1777214114">
      <w:bodyDiv w:val="1"/>
      <w:marLeft w:val="0"/>
      <w:marRight w:val="0"/>
      <w:marTop w:val="0"/>
      <w:marBottom w:val="0"/>
      <w:divBdr>
        <w:top w:val="none" w:sz="0" w:space="0" w:color="auto"/>
        <w:left w:val="none" w:sz="0" w:space="0" w:color="auto"/>
        <w:bottom w:val="none" w:sz="0" w:space="0" w:color="auto"/>
        <w:right w:val="none" w:sz="0" w:space="0" w:color="auto"/>
      </w:divBdr>
    </w:div>
    <w:div w:id="1903447036">
      <w:bodyDiv w:val="1"/>
      <w:marLeft w:val="0"/>
      <w:marRight w:val="0"/>
      <w:marTop w:val="0"/>
      <w:marBottom w:val="0"/>
      <w:divBdr>
        <w:top w:val="none" w:sz="0" w:space="0" w:color="auto"/>
        <w:left w:val="none" w:sz="0" w:space="0" w:color="auto"/>
        <w:bottom w:val="none" w:sz="0" w:space="0" w:color="auto"/>
        <w:right w:val="none" w:sz="0" w:space="0" w:color="auto"/>
      </w:divBdr>
    </w:div>
    <w:div w:id="1916863993">
      <w:bodyDiv w:val="1"/>
      <w:marLeft w:val="0"/>
      <w:marRight w:val="0"/>
      <w:marTop w:val="0"/>
      <w:marBottom w:val="0"/>
      <w:divBdr>
        <w:top w:val="none" w:sz="0" w:space="0" w:color="auto"/>
        <w:left w:val="none" w:sz="0" w:space="0" w:color="auto"/>
        <w:bottom w:val="none" w:sz="0" w:space="0" w:color="auto"/>
        <w:right w:val="none" w:sz="0" w:space="0" w:color="auto"/>
      </w:divBdr>
      <w:divsChild>
        <w:div w:id="910309254">
          <w:marLeft w:val="0"/>
          <w:marRight w:val="0"/>
          <w:marTop w:val="0"/>
          <w:marBottom w:val="0"/>
          <w:divBdr>
            <w:top w:val="none" w:sz="0" w:space="0" w:color="auto"/>
            <w:left w:val="none" w:sz="0" w:space="0" w:color="auto"/>
            <w:bottom w:val="none" w:sz="0" w:space="0" w:color="auto"/>
            <w:right w:val="none" w:sz="0" w:space="0" w:color="auto"/>
          </w:divBdr>
          <w:divsChild>
            <w:div w:id="882135798">
              <w:marLeft w:val="0"/>
              <w:marRight w:val="0"/>
              <w:marTop w:val="0"/>
              <w:marBottom w:val="0"/>
              <w:divBdr>
                <w:top w:val="none" w:sz="0" w:space="0" w:color="auto"/>
                <w:left w:val="none" w:sz="0" w:space="0" w:color="auto"/>
                <w:bottom w:val="none" w:sz="0" w:space="0" w:color="auto"/>
                <w:right w:val="none" w:sz="0" w:space="0" w:color="auto"/>
              </w:divBdr>
            </w:div>
          </w:divsChild>
        </w:div>
        <w:div w:id="145057000">
          <w:marLeft w:val="0"/>
          <w:marRight w:val="0"/>
          <w:marTop w:val="0"/>
          <w:marBottom w:val="0"/>
          <w:divBdr>
            <w:top w:val="none" w:sz="0" w:space="0" w:color="auto"/>
            <w:left w:val="none" w:sz="0" w:space="0" w:color="auto"/>
            <w:bottom w:val="none" w:sz="0" w:space="0" w:color="auto"/>
            <w:right w:val="none" w:sz="0" w:space="0" w:color="auto"/>
          </w:divBdr>
          <w:divsChild>
            <w:div w:id="359208388">
              <w:marLeft w:val="0"/>
              <w:marRight w:val="0"/>
              <w:marTop w:val="0"/>
              <w:marBottom w:val="0"/>
              <w:divBdr>
                <w:top w:val="none" w:sz="0" w:space="0" w:color="auto"/>
                <w:left w:val="none" w:sz="0" w:space="0" w:color="auto"/>
                <w:bottom w:val="none" w:sz="0" w:space="0" w:color="auto"/>
                <w:right w:val="none" w:sz="0" w:space="0" w:color="auto"/>
              </w:divBdr>
            </w:div>
          </w:divsChild>
        </w:div>
        <w:div w:id="1183937682">
          <w:marLeft w:val="0"/>
          <w:marRight w:val="0"/>
          <w:marTop w:val="0"/>
          <w:marBottom w:val="0"/>
          <w:divBdr>
            <w:top w:val="none" w:sz="0" w:space="0" w:color="auto"/>
            <w:left w:val="none" w:sz="0" w:space="0" w:color="auto"/>
            <w:bottom w:val="none" w:sz="0" w:space="0" w:color="auto"/>
            <w:right w:val="none" w:sz="0" w:space="0" w:color="auto"/>
          </w:divBdr>
          <w:divsChild>
            <w:div w:id="834684004">
              <w:marLeft w:val="0"/>
              <w:marRight w:val="0"/>
              <w:marTop w:val="0"/>
              <w:marBottom w:val="0"/>
              <w:divBdr>
                <w:top w:val="none" w:sz="0" w:space="0" w:color="auto"/>
                <w:left w:val="none" w:sz="0" w:space="0" w:color="auto"/>
                <w:bottom w:val="none" w:sz="0" w:space="0" w:color="auto"/>
                <w:right w:val="none" w:sz="0" w:space="0" w:color="auto"/>
              </w:divBdr>
            </w:div>
          </w:divsChild>
        </w:div>
        <w:div w:id="168522094">
          <w:marLeft w:val="0"/>
          <w:marRight w:val="0"/>
          <w:marTop w:val="0"/>
          <w:marBottom w:val="0"/>
          <w:divBdr>
            <w:top w:val="none" w:sz="0" w:space="0" w:color="auto"/>
            <w:left w:val="none" w:sz="0" w:space="0" w:color="auto"/>
            <w:bottom w:val="none" w:sz="0" w:space="0" w:color="auto"/>
            <w:right w:val="none" w:sz="0" w:space="0" w:color="auto"/>
          </w:divBdr>
          <w:divsChild>
            <w:div w:id="454519155">
              <w:marLeft w:val="0"/>
              <w:marRight w:val="0"/>
              <w:marTop w:val="0"/>
              <w:marBottom w:val="0"/>
              <w:divBdr>
                <w:top w:val="none" w:sz="0" w:space="0" w:color="auto"/>
                <w:left w:val="none" w:sz="0" w:space="0" w:color="auto"/>
                <w:bottom w:val="none" w:sz="0" w:space="0" w:color="auto"/>
                <w:right w:val="none" w:sz="0" w:space="0" w:color="auto"/>
              </w:divBdr>
              <w:divsChild>
                <w:div w:id="1624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41095">
          <w:marLeft w:val="0"/>
          <w:marRight w:val="0"/>
          <w:marTop w:val="0"/>
          <w:marBottom w:val="0"/>
          <w:divBdr>
            <w:top w:val="none" w:sz="0" w:space="0" w:color="auto"/>
            <w:left w:val="none" w:sz="0" w:space="0" w:color="auto"/>
            <w:bottom w:val="none" w:sz="0" w:space="0" w:color="auto"/>
            <w:right w:val="none" w:sz="0" w:space="0" w:color="auto"/>
          </w:divBdr>
          <w:divsChild>
            <w:div w:id="7289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76947">
      <w:marLeft w:val="0"/>
      <w:marRight w:val="0"/>
      <w:marTop w:val="0"/>
      <w:marBottom w:val="0"/>
      <w:divBdr>
        <w:top w:val="none" w:sz="0" w:space="0" w:color="auto"/>
        <w:left w:val="none" w:sz="0" w:space="0" w:color="auto"/>
        <w:bottom w:val="none" w:sz="0" w:space="0" w:color="auto"/>
        <w:right w:val="none" w:sz="0" w:space="0" w:color="auto"/>
      </w:divBdr>
    </w:div>
    <w:div w:id="1927376951">
      <w:marLeft w:val="0"/>
      <w:marRight w:val="0"/>
      <w:marTop w:val="0"/>
      <w:marBottom w:val="0"/>
      <w:divBdr>
        <w:top w:val="none" w:sz="0" w:space="0" w:color="auto"/>
        <w:left w:val="none" w:sz="0" w:space="0" w:color="auto"/>
        <w:bottom w:val="none" w:sz="0" w:space="0" w:color="auto"/>
        <w:right w:val="none" w:sz="0" w:space="0" w:color="auto"/>
      </w:divBdr>
    </w:div>
    <w:div w:id="1927376954">
      <w:marLeft w:val="0"/>
      <w:marRight w:val="0"/>
      <w:marTop w:val="0"/>
      <w:marBottom w:val="0"/>
      <w:divBdr>
        <w:top w:val="none" w:sz="0" w:space="0" w:color="auto"/>
        <w:left w:val="none" w:sz="0" w:space="0" w:color="auto"/>
        <w:bottom w:val="none" w:sz="0" w:space="0" w:color="auto"/>
        <w:right w:val="none" w:sz="0" w:space="0" w:color="auto"/>
      </w:divBdr>
    </w:div>
    <w:div w:id="1927376955">
      <w:marLeft w:val="0"/>
      <w:marRight w:val="0"/>
      <w:marTop w:val="0"/>
      <w:marBottom w:val="0"/>
      <w:divBdr>
        <w:top w:val="none" w:sz="0" w:space="0" w:color="auto"/>
        <w:left w:val="none" w:sz="0" w:space="0" w:color="auto"/>
        <w:bottom w:val="none" w:sz="0" w:space="0" w:color="auto"/>
        <w:right w:val="none" w:sz="0" w:space="0" w:color="auto"/>
      </w:divBdr>
    </w:div>
    <w:div w:id="1927376958">
      <w:marLeft w:val="0"/>
      <w:marRight w:val="0"/>
      <w:marTop w:val="0"/>
      <w:marBottom w:val="0"/>
      <w:divBdr>
        <w:top w:val="none" w:sz="0" w:space="0" w:color="auto"/>
        <w:left w:val="none" w:sz="0" w:space="0" w:color="auto"/>
        <w:bottom w:val="none" w:sz="0" w:space="0" w:color="auto"/>
        <w:right w:val="none" w:sz="0" w:space="0" w:color="auto"/>
      </w:divBdr>
    </w:div>
    <w:div w:id="1927376960">
      <w:marLeft w:val="0"/>
      <w:marRight w:val="0"/>
      <w:marTop w:val="0"/>
      <w:marBottom w:val="0"/>
      <w:divBdr>
        <w:top w:val="none" w:sz="0" w:space="0" w:color="auto"/>
        <w:left w:val="none" w:sz="0" w:space="0" w:color="auto"/>
        <w:bottom w:val="none" w:sz="0" w:space="0" w:color="auto"/>
        <w:right w:val="none" w:sz="0" w:space="0" w:color="auto"/>
      </w:divBdr>
    </w:div>
    <w:div w:id="1927376964">
      <w:marLeft w:val="0"/>
      <w:marRight w:val="0"/>
      <w:marTop w:val="0"/>
      <w:marBottom w:val="0"/>
      <w:divBdr>
        <w:top w:val="none" w:sz="0" w:space="0" w:color="auto"/>
        <w:left w:val="none" w:sz="0" w:space="0" w:color="auto"/>
        <w:bottom w:val="none" w:sz="0" w:space="0" w:color="auto"/>
        <w:right w:val="none" w:sz="0" w:space="0" w:color="auto"/>
      </w:divBdr>
    </w:div>
    <w:div w:id="1927376966">
      <w:marLeft w:val="0"/>
      <w:marRight w:val="0"/>
      <w:marTop w:val="0"/>
      <w:marBottom w:val="0"/>
      <w:divBdr>
        <w:top w:val="none" w:sz="0" w:space="0" w:color="auto"/>
        <w:left w:val="none" w:sz="0" w:space="0" w:color="auto"/>
        <w:bottom w:val="none" w:sz="0" w:space="0" w:color="auto"/>
        <w:right w:val="none" w:sz="0" w:space="0" w:color="auto"/>
      </w:divBdr>
    </w:div>
    <w:div w:id="1927376968">
      <w:marLeft w:val="0"/>
      <w:marRight w:val="0"/>
      <w:marTop w:val="0"/>
      <w:marBottom w:val="0"/>
      <w:divBdr>
        <w:top w:val="none" w:sz="0" w:space="0" w:color="auto"/>
        <w:left w:val="none" w:sz="0" w:space="0" w:color="auto"/>
        <w:bottom w:val="none" w:sz="0" w:space="0" w:color="auto"/>
        <w:right w:val="none" w:sz="0" w:space="0" w:color="auto"/>
      </w:divBdr>
    </w:div>
    <w:div w:id="1927376971">
      <w:marLeft w:val="0"/>
      <w:marRight w:val="0"/>
      <w:marTop w:val="0"/>
      <w:marBottom w:val="0"/>
      <w:divBdr>
        <w:top w:val="none" w:sz="0" w:space="0" w:color="auto"/>
        <w:left w:val="none" w:sz="0" w:space="0" w:color="auto"/>
        <w:bottom w:val="none" w:sz="0" w:space="0" w:color="auto"/>
        <w:right w:val="none" w:sz="0" w:space="0" w:color="auto"/>
      </w:divBdr>
    </w:div>
    <w:div w:id="1927376975">
      <w:marLeft w:val="0"/>
      <w:marRight w:val="0"/>
      <w:marTop w:val="0"/>
      <w:marBottom w:val="0"/>
      <w:divBdr>
        <w:top w:val="none" w:sz="0" w:space="0" w:color="auto"/>
        <w:left w:val="none" w:sz="0" w:space="0" w:color="auto"/>
        <w:bottom w:val="none" w:sz="0" w:space="0" w:color="auto"/>
        <w:right w:val="none" w:sz="0" w:space="0" w:color="auto"/>
      </w:divBdr>
      <w:divsChild>
        <w:div w:id="1927376952">
          <w:marLeft w:val="0"/>
          <w:marRight w:val="0"/>
          <w:marTop w:val="0"/>
          <w:marBottom w:val="0"/>
          <w:divBdr>
            <w:top w:val="none" w:sz="0" w:space="0" w:color="auto"/>
            <w:left w:val="none" w:sz="0" w:space="0" w:color="auto"/>
            <w:bottom w:val="none" w:sz="0" w:space="0" w:color="auto"/>
            <w:right w:val="none" w:sz="0" w:space="0" w:color="auto"/>
          </w:divBdr>
          <w:divsChild>
            <w:div w:id="1927376986">
              <w:marLeft w:val="0"/>
              <w:marRight w:val="0"/>
              <w:marTop w:val="0"/>
              <w:marBottom w:val="0"/>
              <w:divBdr>
                <w:top w:val="none" w:sz="0" w:space="0" w:color="auto"/>
                <w:left w:val="none" w:sz="0" w:space="0" w:color="auto"/>
                <w:bottom w:val="none" w:sz="0" w:space="0" w:color="auto"/>
                <w:right w:val="none" w:sz="0" w:space="0" w:color="auto"/>
              </w:divBdr>
              <w:divsChild>
                <w:div w:id="1927376992">
                  <w:marLeft w:val="0"/>
                  <w:marRight w:val="0"/>
                  <w:marTop w:val="195"/>
                  <w:marBottom w:val="0"/>
                  <w:divBdr>
                    <w:top w:val="none" w:sz="0" w:space="0" w:color="auto"/>
                    <w:left w:val="none" w:sz="0" w:space="0" w:color="auto"/>
                    <w:bottom w:val="none" w:sz="0" w:space="0" w:color="auto"/>
                    <w:right w:val="none" w:sz="0" w:space="0" w:color="auto"/>
                  </w:divBdr>
                  <w:divsChild>
                    <w:div w:id="1927376959">
                      <w:marLeft w:val="0"/>
                      <w:marRight w:val="0"/>
                      <w:marTop w:val="0"/>
                      <w:marBottom w:val="0"/>
                      <w:divBdr>
                        <w:top w:val="none" w:sz="0" w:space="0" w:color="auto"/>
                        <w:left w:val="none" w:sz="0" w:space="0" w:color="auto"/>
                        <w:bottom w:val="none" w:sz="0" w:space="0" w:color="auto"/>
                        <w:right w:val="none" w:sz="0" w:space="0" w:color="auto"/>
                      </w:divBdr>
                      <w:divsChild>
                        <w:div w:id="1927376974">
                          <w:marLeft w:val="0"/>
                          <w:marRight w:val="0"/>
                          <w:marTop w:val="0"/>
                          <w:marBottom w:val="0"/>
                          <w:divBdr>
                            <w:top w:val="none" w:sz="0" w:space="0" w:color="auto"/>
                            <w:left w:val="none" w:sz="0" w:space="0" w:color="auto"/>
                            <w:bottom w:val="none" w:sz="0" w:space="0" w:color="auto"/>
                            <w:right w:val="none" w:sz="0" w:space="0" w:color="auto"/>
                          </w:divBdr>
                          <w:divsChild>
                            <w:div w:id="1927376988">
                              <w:marLeft w:val="0"/>
                              <w:marRight w:val="0"/>
                              <w:marTop w:val="0"/>
                              <w:marBottom w:val="0"/>
                              <w:divBdr>
                                <w:top w:val="none" w:sz="0" w:space="0" w:color="auto"/>
                                <w:left w:val="none" w:sz="0" w:space="0" w:color="auto"/>
                                <w:bottom w:val="none" w:sz="0" w:space="0" w:color="auto"/>
                                <w:right w:val="none" w:sz="0" w:space="0" w:color="auto"/>
                              </w:divBdr>
                              <w:divsChild>
                                <w:div w:id="1927376957">
                                  <w:marLeft w:val="0"/>
                                  <w:marRight w:val="0"/>
                                  <w:marTop w:val="0"/>
                                  <w:marBottom w:val="0"/>
                                  <w:divBdr>
                                    <w:top w:val="none" w:sz="0" w:space="0" w:color="auto"/>
                                    <w:left w:val="none" w:sz="0" w:space="0" w:color="auto"/>
                                    <w:bottom w:val="none" w:sz="0" w:space="0" w:color="auto"/>
                                    <w:right w:val="none" w:sz="0" w:space="0" w:color="auto"/>
                                  </w:divBdr>
                                  <w:divsChild>
                                    <w:div w:id="1927376972">
                                      <w:marLeft w:val="0"/>
                                      <w:marRight w:val="0"/>
                                      <w:marTop w:val="0"/>
                                      <w:marBottom w:val="0"/>
                                      <w:divBdr>
                                        <w:top w:val="none" w:sz="0" w:space="0" w:color="auto"/>
                                        <w:left w:val="none" w:sz="0" w:space="0" w:color="auto"/>
                                        <w:bottom w:val="none" w:sz="0" w:space="0" w:color="auto"/>
                                        <w:right w:val="none" w:sz="0" w:space="0" w:color="auto"/>
                                      </w:divBdr>
                                      <w:divsChild>
                                        <w:div w:id="1927376977">
                                          <w:marLeft w:val="0"/>
                                          <w:marRight w:val="0"/>
                                          <w:marTop w:val="0"/>
                                          <w:marBottom w:val="0"/>
                                          <w:divBdr>
                                            <w:top w:val="none" w:sz="0" w:space="0" w:color="auto"/>
                                            <w:left w:val="none" w:sz="0" w:space="0" w:color="auto"/>
                                            <w:bottom w:val="none" w:sz="0" w:space="0" w:color="auto"/>
                                            <w:right w:val="none" w:sz="0" w:space="0" w:color="auto"/>
                                          </w:divBdr>
                                          <w:divsChild>
                                            <w:div w:id="1927376984">
                                              <w:marLeft w:val="0"/>
                                              <w:marRight w:val="0"/>
                                              <w:marTop w:val="0"/>
                                              <w:marBottom w:val="180"/>
                                              <w:divBdr>
                                                <w:top w:val="none" w:sz="0" w:space="0" w:color="auto"/>
                                                <w:left w:val="none" w:sz="0" w:space="0" w:color="auto"/>
                                                <w:bottom w:val="none" w:sz="0" w:space="0" w:color="auto"/>
                                                <w:right w:val="none" w:sz="0" w:space="0" w:color="auto"/>
                                              </w:divBdr>
                                              <w:divsChild>
                                                <w:div w:id="1927376965">
                                                  <w:marLeft w:val="0"/>
                                                  <w:marRight w:val="0"/>
                                                  <w:marTop w:val="0"/>
                                                  <w:marBottom w:val="0"/>
                                                  <w:divBdr>
                                                    <w:top w:val="none" w:sz="0" w:space="0" w:color="auto"/>
                                                    <w:left w:val="none" w:sz="0" w:space="0" w:color="auto"/>
                                                    <w:bottom w:val="none" w:sz="0" w:space="0" w:color="auto"/>
                                                    <w:right w:val="none" w:sz="0" w:space="0" w:color="auto"/>
                                                  </w:divBdr>
                                                  <w:divsChild>
                                                    <w:div w:id="1927376950">
                                                      <w:marLeft w:val="0"/>
                                                      <w:marRight w:val="0"/>
                                                      <w:marTop w:val="0"/>
                                                      <w:marBottom w:val="0"/>
                                                      <w:divBdr>
                                                        <w:top w:val="none" w:sz="0" w:space="0" w:color="auto"/>
                                                        <w:left w:val="none" w:sz="0" w:space="0" w:color="auto"/>
                                                        <w:bottom w:val="none" w:sz="0" w:space="0" w:color="auto"/>
                                                        <w:right w:val="none" w:sz="0" w:space="0" w:color="auto"/>
                                                      </w:divBdr>
                                                      <w:divsChild>
                                                        <w:div w:id="1927376985">
                                                          <w:marLeft w:val="0"/>
                                                          <w:marRight w:val="0"/>
                                                          <w:marTop w:val="0"/>
                                                          <w:marBottom w:val="0"/>
                                                          <w:divBdr>
                                                            <w:top w:val="none" w:sz="0" w:space="0" w:color="auto"/>
                                                            <w:left w:val="none" w:sz="0" w:space="0" w:color="auto"/>
                                                            <w:bottom w:val="none" w:sz="0" w:space="0" w:color="auto"/>
                                                            <w:right w:val="none" w:sz="0" w:space="0" w:color="auto"/>
                                                          </w:divBdr>
                                                          <w:divsChild>
                                                            <w:div w:id="1927376990">
                                                              <w:marLeft w:val="0"/>
                                                              <w:marRight w:val="0"/>
                                                              <w:marTop w:val="0"/>
                                                              <w:marBottom w:val="0"/>
                                                              <w:divBdr>
                                                                <w:top w:val="none" w:sz="0" w:space="0" w:color="auto"/>
                                                                <w:left w:val="none" w:sz="0" w:space="0" w:color="auto"/>
                                                                <w:bottom w:val="none" w:sz="0" w:space="0" w:color="auto"/>
                                                                <w:right w:val="none" w:sz="0" w:space="0" w:color="auto"/>
                                                              </w:divBdr>
                                                              <w:divsChild>
                                                                <w:div w:id="1927376970">
                                                                  <w:marLeft w:val="0"/>
                                                                  <w:marRight w:val="0"/>
                                                                  <w:marTop w:val="0"/>
                                                                  <w:marBottom w:val="0"/>
                                                                  <w:divBdr>
                                                                    <w:top w:val="none" w:sz="0" w:space="0" w:color="auto"/>
                                                                    <w:left w:val="none" w:sz="0" w:space="0" w:color="auto"/>
                                                                    <w:bottom w:val="none" w:sz="0" w:space="0" w:color="auto"/>
                                                                    <w:right w:val="none" w:sz="0" w:space="0" w:color="auto"/>
                                                                  </w:divBdr>
                                                                  <w:divsChild>
                                                                    <w:div w:id="1927376962">
                                                                      <w:marLeft w:val="0"/>
                                                                      <w:marRight w:val="0"/>
                                                                      <w:marTop w:val="0"/>
                                                                      <w:marBottom w:val="0"/>
                                                                      <w:divBdr>
                                                                        <w:top w:val="none" w:sz="0" w:space="0" w:color="auto"/>
                                                                        <w:left w:val="none" w:sz="0" w:space="0" w:color="auto"/>
                                                                        <w:bottom w:val="none" w:sz="0" w:space="0" w:color="auto"/>
                                                                        <w:right w:val="none" w:sz="0" w:space="0" w:color="auto"/>
                                                                      </w:divBdr>
                                                                      <w:divsChild>
                                                                        <w:div w:id="19273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376976">
      <w:marLeft w:val="0"/>
      <w:marRight w:val="0"/>
      <w:marTop w:val="0"/>
      <w:marBottom w:val="0"/>
      <w:divBdr>
        <w:top w:val="none" w:sz="0" w:space="0" w:color="auto"/>
        <w:left w:val="none" w:sz="0" w:space="0" w:color="auto"/>
        <w:bottom w:val="none" w:sz="0" w:space="0" w:color="auto"/>
        <w:right w:val="none" w:sz="0" w:space="0" w:color="auto"/>
      </w:divBdr>
    </w:div>
    <w:div w:id="1927376978">
      <w:marLeft w:val="0"/>
      <w:marRight w:val="0"/>
      <w:marTop w:val="0"/>
      <w:marBottom w:val="0"/>
      <w:divBdr>
        <w:top w:val="none" w:sz="0" w:space="0" w:color="auto"/>
        <w:left w:val="none" w:sz="0" w:space="0" w:color="auto"/>
        <w:bottom w:val="none" w:sz="0" w:space="0" w:color="auto"/>
        <w:right w:val="none" w:sz="0" w:space="0" w:color="auto"/>
      </w:divBdr>
    </w:div>
    <w:div w:id="1927376979">
      <w:marLeft w:val="0"/>
      <w:marRight w:val="0"/>
      <w:marTop w:val="0"/>
      <w:marBottom w:val="0"/>
      <w:divBdr>
        <w:top w:val="none" w:sz="0" w:space="0" w:color="auto"/>
        <w:left w:val="none" w:sz="0" w:space="0" w:color="auto"/>
        <w:bottom w:val="none" w:sz="0" w:space="0" w:color="auto"/>
        <w:right w:val="none" w:sz="0" w:space="0" w:color="auto"/>
      </w:divBdr>
      <w:divsChild>
        <w:div w:id="1927376956">
          <w:marLeft w:val="0"/>
          <w:marRight w:val="0"/>
          <w:marTop w:val="0"/>
          <w:marBottom w:val="0"/>
          <w:divBdr>
            <w:top w:val="none" w:sz="0" w:space="0" w:color="auto"/>
            <w:left w:val="none" w:sz="0" w:space="0" w:color="auto"/>
            <w:bottom w:val="none" w:sz="0" w:space="0" w:color="auto"/>
            <w:right w:val="none" w:sz="0" w:space="0" w:color="auto"/>
          </w:divBdr>
          <w:divsChild>
            <w:div w:id="1927376987">
              <w:marLeft w:val="0"/>
              <w:marRight w:val="0"/>
              <w:marTop w:val="0"/>
              <w:marBottom w:val="0"/>
              <w:divBdr>
                <w:top w:val="none" w:sz="0" w:space="0" w:color="auto"/>
                <w:left w:val="none" w:sz="0" w:space="0" w:color="auto"/>
                <w:bottom w:val="none" w:sz="0" w:space="0" w:color="auto"/>
                <w:right w:val="none" w:sz="0" w:space="0" w:color="auto"/>
              </w:divBdr>
              <w:divsChild>
                <w:div w:id="1927376967">
                  <w:marLeft w:val="0"/>
                  <w:marRight w:val="0"/>
                  <w:marTop w:val="195"/>
                  <w:marBottom w:val="0"/>
                  <w:divBdr>
                    <w:top w:val="none" w:sz="0" w:space="0" w:color="auto"/>
                    <w:left w:val="none" w:sz="0" w:space="0" w:color="auto"/>
                    <w:bottom w:val="none" w:sz="0" w:space="0" w:color="auto"/>
                    <w:right w:val="none" w:sz="0" w:space="0" w:color="auto"/>
                  </w:divBdr>
                  <w:divsChild>
                    <w:div w:id="1927376991">
                      <w:marLeft w:val="0"/>
                      <w:marRight w:val="0"/>
                      <w:marTop w:val="0"/>
                      <w:marBottom w:val="180"/>
                      <w:divBdr>
                        <w:top w:val="none" w:sz="0" w:space="0" w:color="auto"/>
                        <w:left w:val="none" w:sz="0" w:space="0" w:color="auto"/>
                        <w:bottom w:val="none" w:sz="0" w:space="0" w:color="auto"/>
                        <w:right w:val="none" w:sz="0" w:space="0" w:color="auto"/>
                      </w:divBdr>
                      <w:divsChild>
                        <w:div w:id="1927376953">
                          <w:marLeft w:val="0"/>
                          <w:marRight w:val="0"/>
                          <w:marTop w:val="0"/>
                          <w:marBottom w:val="0"/>
                          <w:divBdr>
                            <w:top w:val="none" w:sz="0" w:space="0" w:color="auto"/>
                            <w:left w:val="none" w:sz="0" w:space="0" w:color="auto"/>
                            <w:bottom w:val="none" w:sz="0" w:space="0" w:color="auto"/>
                            <w:right w:val="none" w:sz="0" w:space="0" w:color="auto"/>
                          </w:divBdr>
                          <w:divsChild>
                            <w:div w:id="1927376961">
                              <w:marLeft w:val="0"/>
                              <w:marRight w:val="0"/>
                              <w:marTop w:val="0"/>
                              <w:marBottom w:val="0"/>
                              <w:divBdr>
                                <w:top w:val="none" w:sz="0" w:space="0" w:color="auto"/>
                                <w:left w:val="none" w:sz="0" w:space="0" w:color="auto"/>
                                <w:bottom w:val="none" w:sz="0" w:space="0" w:color="auto"/>
                                <w:right w:val="none" w:sz="0" w:space="0" w:color="auto"/>
                              </w:divBdr>
                              <w:divsChild>
                                <w:div w:id="1927376973">
                                  <w:marLeft w:val="0"/>
                                  <w:marRight w:val="0"/>
                                  <w:marTop w:val="0"/>
                                  <w:marBottom w:val="0"/>
                                  <w:divBdr>
                                    <w:top w:val="none" w:sz="0" w:space="0" w:color="auto"/>
                                    <w:left w:val="none" w:sz="0" w:space="0" w:color="auto"/>
                                    <w:bottom w:val="none" w:sz="0" w:space="0" w:color="auto"/>
                                    <w:right w:val="none" w:sz="0" w:space="0" w:color="auto"/>
                                  </w:divBdr>
                                  <w:divsChild>
                                    <w:div w:id="1927376948">
                                      <w:marLeft w:val="0"/>
                                      <w:marRight w:val="0"/>
                                      <w:marTop w:val="0"/>
                                      <w:marBottom w:val="0"/>
                                      <w:divBdr>
                                        <w:top w:val="none" w:sz="0" w:space="0" w:color="auto"/>
                                        <w:left w:val="none" w:sz="0" w:space="0" w:color="auto"/>
                                        <w:bottom w:val="none" w:sz="0" w:space="0" w:color="auto"/>
                                        <w:right w:val="none" w:sz="0" w:space="0" w:color="auto"/>
                                      </w:divBdr>
                                      <w:divsChild>
                                        <w:div w:id="1927376989">
                                          <w:marLeft w:val="0"/>
                                          <w:marRight w:val="0"/>
                                          <w:marTop w:val="0"/>
                                          <w:marBottom w:val="0"/>
                                          <w:divBdr>
                                            <w:top w:val="none" w:sz="0" w:space="0" w:color="auto"/>
                                            <w:left w:val="none" w:sz="0" w:space="0" w:color="auto"/>
                                            <w:bottom w:val="none" w:sz="0" w:space="0" w:color="auto"/>
                                            <w:right w:val="none" w:sz="0" w:space="0" w:color="auto"/>
                                          </w:divBdr>
                                          <w:divsChild>
                                            <w:div w:id="1927376963">
                                              <w:marLeft w:val="0"/>
                                              <w:marRight w:val="0"/>
                                              <w:marTop w:val="0"/>
                                              <w:marBottom w:val="0"/>
                                              <w:divBdr>
                                                <w:top w:val="none" w:sz="0" w:space="0" w:color="auto"/>
                                                <w:left w:val="none" w:sz="0" w:space="0" w:color="auto"/>
                                                <w:bottom w:val="none" w:sz="0" w:space="0" w:color="auto"/>
                                                <w:right w:val="none" w:sz="0" w:space="0" w:color="auto"/>
                                              </w:divBdr>
                                              <w:divsChild>
                                                <w:div w:id="19273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376980">
      <w:marLeft w:val="0"/>
      <w:marRight w:val="0"/>
      <w:marTop w:val="0"/>
      <w:marBottom w:val="0"/>
      <w:divBdr>
        <w:top w:val="none" w:sz="0" w:space="0" w:color="auto"/>
        <w:left w:val="none" w:sz="0" w:space="0" w:color="auto"/>
        <w:bottom w:val="none" w:sz="0" w:space="0" w:color="auto"/>
        <w:right w:val="none" w:sz="0" w:space="0" w:color="auto"/>
      </w:divBdr>
    </w:div>
    <w:div w:id="1927376981">
      <w:marLeft w:val="0"/>
      <w:marRight w:val="0"/>
      <w:marTop w:val="0"/>
      <w:marBottom w:val="0"/>
      <w:divBdr>
        <w:top w:val="none" w:sz="0" w:space="0" w:color="auto"/>
        <w:left w:val="none" w:sz="0" w:space="0" w:color="auto"/>
        <w:bottom w:val="none" w:sz="0" w:space="0" w:color="auto"/>
        <w:right w:val="none" w:sz="0" w:space="0" w:color="auto"/>
      </w:divBdr>
    </w:div>
    <w:div w:id="1927376982">
      <w:marLeft w:val="0"/>
      <w:marRight w:val="0"/>
      <w:marTop w:val="0"/>
      <w:marBottom w:val="0"/>
      <w:divBdr>
        <w:top w:val="none" w:sz="0" w:space="0" w:color="auto"/>
        <w:left w:val="none" w:sz="0" w:space="0" w:color="auto"/>
        <w:bottom w:val="none" w:sz="0" w:space="0" w:color="auto"/>
        <w:right w:val="none" w:sz="0" w:space="0" w:color="auto"/>
      </w:divBdr>
    </w:div>
    <w:div w:id="1927376983">
      <w:marLeft w:val="0"/>
      <w:marRight w:val="0"/>
      <w:marTop w:val="0"/>
      <w:marBottom w:val="0"/>
      <w:divBdr>
        <w:top w:val="none" w:sz="0" w:space="0" w:color="auto"/>
        <w:left w:val="none" w:sz="0" w:space="0" w:color="auto"/>
        <w:bottom w:val="none" w:sz="0" w:space="0" w:color="auto"/>
        <w:right w:val="none" w:sz="0" w:space="0" w:color="auto"/>
      </w:divBdr>
    </w:div>
    <w:div w:id="1927376993">
      <w:marLeft w:val="0"/>
      <w:marRight w:val="0"/>
      <w:marTop w:val="0"/>
      <w:marBottom w:val="0"/>
      <w:divBdr>
        <w:top w:val="none" w:sz="0" w:space="0" w:color="auto"/>
        <w:left w:val="none" w:sz="0" w:space="0" w:color="auto"/>
        <w:bottom w:val="none" w:sz="0" w:space="0" w:color="auto"/>
        <w:right w:val="none" w:sz="0" w:space="0" w:color="auto"/>
      </w:divBdr>
    </w:div>
    <w:div w:id="1927376994">
      <w:marLeft w:val="0"/>
      <w:marRight w:val="0"/>
      <w:marTop w:val="0"/>
      <w:marBottom w:val="0"/>
      <w:divBdr>
        <w:top w:val="none" w:sz="0" w:space="0" w:color="auto"/>
        <w:left w:val="none" w:sz="0" w:space="0" w:color="auto"/>
        <w:bottom w:val="none" w:sz="0" w:space="0" w:color="auto"/>
        <w:right w:val="none" w:sz="0" w:space="0" w:color="auto"/>
      </w:divBdr>
    </w:div>
    <w:div w:id="19273769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bsrc.com" TargetMode="External"/><Relationship Id="rId13" Type="http://schemas.openxmlformats.org/officeDocument/2006/relationships/hyperlink" Target="http://www.vbmcoa@vbgov.com"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pw.virginiabeach.gov/city-property/parking/parking-permit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dentitytheft.go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vbsrc.com" TargetMode="External"/><Relationship Id="rId24"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emf"/><Relationship Id="rId10" Type="http://schemas.openxmlformats.org/officeDocument/2006/relationships/hyperlink" Target="http://www.vbsrc.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vbsrc.com" TargetMode="External"/><Relationship Id="rId14" Type="http://schemas.openxmlformats.org/officeDocument/2006/relationships/image" Target="media/image2.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cuments\Senior%20Resource%20Center%20Stuff\SRC%20Newsletters\Newsletter.dotm"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0563C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06CAE-00F2-4B63-8952-34FBA9438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136</TotalTime>
  <Pages>6</Pages>
  <Words>1887</Words>
  <Characters>10760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Newsletter</vt:lpstr>
    </vt:vector>
  </TitlesOfParts>
  <Company>Hewlett-Packard</Company>
  <LinksUpToDate>false</LinksUpToDate>
  <CharactersWithSpaces>12622</CharactersWithSpaces>
  <SharedDoc>false</SharedDoc>
  <HLinks>
    <vt:vector size="18" baseType="variant">
      <vt:variant>
        <vt:i4>6029345</vt:i4>
      </vt:variant>
      <vt:variant>
        <vt:i4>0</vt:i4>
      </vt:variant>
      <vt:variant>
        <vt:i4>0</vt:i4>
      </vt:variant>
      <vt:variant>
        <vt:i4>5</vt:i4>
      </vt:variant>
      <vt:variant>
        <vt:lpwstr>mailto:al.henley@cox.net</vt:lpwstr>
      </vt:variant>
      <vt:variant>
        <vt:lpwstr/>
      </vt:variant>
      <vt:variant>
        <vt:i4>8126542</vt:i4>
      </vt:variant>
      <vt:variant>
        <vt:i4>3</vt:i4>
      </vt:variant>
      <vt:variant>
        <vt:i4>0</vt:i4>
      </vt:variant>
      <vt:variant>
        <vt:i4>5</vt:i4>
      </vt:variant>
      <vt:variant>
        <vt:lpwstr>mailto:info@vbsrc.com</vt:lpwstr>
      </vt:variant>
      <vt:variant>
        <vt:lpwstr/>
      </vt:variant>
      <vt:variant>
        <vt:i4>4390913</vt:i4>
      </vt:variant>
      <vt:variant>
        <vt:i4>0</vt:i4>
      </vt:variant>
      <vt:variant>
        <vt:i4>0</vt:i4>
      </vt:variant>
      <vt:variant>
        <vt:i4>5</vt:i4>
      </vt:variant>
      <vt:variant>
        <vt:lpwstr>http://www.vbsrc.com/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Mike</dc:creator>
  <cp:keywords/>
  <dc:description/>
  <cp:lastModifiedBy>Tom Shearer</cp:lastModifiedBy>
  <cp:revision>8</cp:revision>
  <cp:lastPrinted>2023-09-18T15:25:00Z</cp:lastPrinted>
  <dcterms:created xsi:type="dcterms:W3CDTF">2024-04-15T18:03:00Z</dcterms:created>
  <dcterms:modified xsi:type="dcterms:W3CDTF">2024-04-16T23:17:00Z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